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2439" w:rsidRDefault="005B2439" w:rsidP="00D3277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……………………., dnia ………………………</w:t>
      </w:r>
    </w:p>
    <w:p w:rsidR="005B2439" w:rsidRPr="00D1646F" w:rsidRDefault="005B2439" w:rsidP="00D32770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D1646F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</w:t>
      </w:r>
      <w:r w:rsidRPr="00D1646F">
        <w:rPr>
          <w:rFonts w:ascii="Times New Roman" w:hAnsi="Times New Roman" w:cs="Times New Roman"/>
          <w:sz w:val="20"/>
          <w:szCs w:val="20"/>
        </w:rPr>
        <w:t xml:space="preserve"> (miejscowość, data)</w:t>
      </w:r>
    </w:p>
    <w:p w:rsidR="005B2439" w:rsidRDefault="005B2439" w:rsidP="00D32770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1646F">
        <w:rPr>
          <w:rFonts w:ascii="Times New Roman" w:hAnsi="Times New Roman" w:cs="Times New Roman"/>
          <w:b/>
          <w:bCs/>
          <w:sz w:val="24"/>
          <w:szCs w:val="24"/>
        </w:rPr>
        <w:t>WNIOSKODAWCA</w:t>
      </w:r>
    </w:p>
    <w:p w:rsidR="005B2439" w:rsidRDefault="005B2439" w:rsidP="00D1646F">
      <w:pPr>
        <w:spacing w:after="0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</w:p>
    <w:p w:rsidR="005B2439" w:rsidRPr="003C676A" w:rsidRDefault="005B2439" w:rsidP="00D1646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C676A">
        <w:rPr>
          <w:rFonts w:ascii="Times New Roman" w:hAnsi="Times New Roman" w:cs="Times New Roman"/>
          <w:sz w:val="24"/>
          <w:szCs w:val="24"/>
        </w:rPr>
        <w:t>……………………………………….</w:t>
      </w:r>
    </w:p>
    <w:p w:rsidR="005B2439" w:rsidRPr="0021326D" w:rsidRDefault="005B2439" w:rsidP="00D1646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21326D">
        <w:rPr>
          <w:rFonts w:ascii="Times New Roman" w:hAnsi="Times New Roman" w:cs="Times New Roman"/>
          <w:sz w:val="20"/>
          <w:szCs w:val="20"/>
        </w:rPr>
        <w:t>Imię i nazwisko</w:t>
      </w:r>
    </w:p>
    <w:p w:rsidR="005B2439" w:rsidRDefault="005B2439" w:rsidP="00D164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……………………………………….</w:t>
      </w:r>
    </w:p>
    <w:p w:rsidR="005B2439" w:rsidRDefault="005B2439" w:rsidP="00D1646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</w:t>
      </w:r>
    </w:p>
    <w:p w:rsidR="005B2439" w:rsidRPr="0021326D" w:rsidRDefault="005B2439" w:rsidP="00D1646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21326D">
        <w:rPr>
          <w:rFonts w:ascii="Times New Roman" w:hAnsi="Times New Roman" w:cs="Times New Roman"/>
          <w:sz w:val="20"/>
          <w:szCs w:val="20"/>
        </w:rPr>
        <w:t>Adres</w:t>
      </w:r>
    </w:p>
    <w:p w:rsidR="005B2439" w:rsidRDefault="005B2439" w:rsidP="00D1646F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……………………………………………….</w:t>
      </w:r>
    </w:p>
    <w:p w:rsidR="005B2439" w:rsidRPr="0021326D" w:rsidRDefault="005B2439" w:rsidP="00D1646F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Nr telefonu (pole nieobowiązkowe)  </w:t>
      </w:r>
    </w:p>
    <w:p w:rsidR="005B2439" w:rsidRDefault="005B2439" w:rsidP="0021326D">
      <w:pPr>
        <w:spacing w:after="0" w:line="240" w:lineRule="auto"/>
        <w:ind w:left="4956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 Gminy Rzezawa</w:t>
      </w:r>
    </w:p>
    <w:p w:rsidR="005B2439" w:rsidRDefault="005B2439" w:rsidP="0021326D">
      <w:pPr>
        <w:spacing w:after="0" w:line="240" w:lineRule="auto"/>
        <w:ind w:left="4956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ul. Długa 21 32-765 Rzezawa</w:t>
      </w:r>
    </w:p>
    <w:p w:rsidR="005B2439" w:rsidRPr="0021326D" w:rsidRDefault="005B2439" w:rsidP="0021326D">
      <w:pPr>
        <w:spacing w:after="0" w:line="240" w:lineRule="auto"/>
        <w:ind w:left="4956"/>
        <w:rPr>
          <w:rFonts w:ascii="Times New Roman" w:hAnsi="Times New Roman" w:cs="Times New Roman"/>
          <w:b/>
          <w:bCs/>
          <w:sz w:val="28"/>
          <w:szCs w:val="28"/>
        </w:rPr>
      </w:pPr>
    </w:p>
    <w:p w:rsidR="005B2439" w:rsidRDefault="005B2439" w:rsidP="003C676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85698">
        <w:rPr>
          <w:rFonts w:ascii="Times New Roman" w:hAnsi="Times New Roman" w:cs="Times New Roman"/>
          <w:b/>
          <w:bCs/>
          <w:sz w:val="28"/>
          <w:szCs w:val="28"/>
        </w:rPr>
        <w:t xml:space="preserve">ZGŁOSZENIE </w:t>
      </w:r>
    </w:p>
    <w:p w:rsidR="005B2439" w:rsidRPr="00EF08A2" w:rsidRDefault="005B2439" w:rsidP="006D054B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EF08A2">
        <w:rPr>
          <w:rFonts w:ascii="Times New Roman" w:hAnsi="Times New Roman" w:cs="Times New Roman"/>
          <w:sz w:val="24"/>
          <w:szCs w:val="24"/>
        </w:rPr>
        <w:t>dotyczące zamiaru usunięcia drzewa/drzew, które rosną na nieruchomościach stanowiących własność osób fizycznych i są usuwane na cele niezwiązane z prowadzeniem działalności gospodarczej</w:t>
      </w:r>
    </w:p>
    <w:p w:rsidR="005B2439" w:rsidRDefault="005B2439" w:rsidP="002132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B2439" w:rsidRDefault="005B2439" w:rsidP="002132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676A">
        <w:rPr>
          <w:rFonts w:ascii="Times New Roman" w:hAnsi="Times New Roman" w:cs="Times New Roman"/>
          <w:sz w:val="24"/>
          <w:szCs w:val="24"/>
        </w:rPr>
        <w:t xml:space="preserve">Zgłaszam zamiar usunięcia </w:t>
      </w:r>
      <w:r>
        <w:rPr>
          <w:rFonts w:ascii="Times New Roman" w:hAnsi="Times New Roman" w:cs="Times New Roman"/>
          <w:sz w:val="24"/>
          <w:szCs w:val="24"/>
        </w:rPr>
        <w:t xml:space="preserve">……… szt. </w:t>
      </w:r>
      <w:r w:rsidRPr="003C676A">
        <w:rPr>
          <w:rFonts w:ascii="Times New Roman" w:hAnsi="Times New Roman" w:cs="Times New Roman"/>
          <w:sz w:val="24"/>
          <w:szCs w:val="24"/>
        </w:rPr>
        <w:t>drzew</w:t>
      </w:r>
      <w:r>
        <w:rPr>
          <w:rFonts w:ascii="Times New Roman" w:hAnsi="Times New Roman" w:cs="Times New Roman"/>
          <w:sz w:val="24"/>
          <w:szCs w:val="24"/>
        </w:rPr>
        <w:t>a/drzew</w:t>
      </w:r>
      <w:r w:rsidRPr="003C676A">
        <w:rPr>
          <w:rFonts w:ascii="Times New Roman" w:hAnsi="Times New Roman" w:cs="Times New Roman"/>
          <w:sz w:val="24"/>
          <w:szCs w:val="24"/>
        </w:rPr>
        <w:t xml:space="preserve"> rosnących na działce </w:t>
      </w:r>
      <w:r>
        <w:rPr>
          <w:rFonts w:ascii="Times New Roman" w:hAnsi="Times New Roman" w:cs="Times New Roman"/>
          <w:sz w:val="24"/>
          <w:szCs w:val="24"/>
        </w:rPr>
        <w:t xml:space="preserve">o numerze ewidencyjnym </w:t>
      </w:r>
      <w:r w:rsidRPr="003C676A">
        <w:rPr>
          <w:rFonts w:ascii="Times New Roman" w:hAnsi="Times New Roman" w:cs="Times New Roman"/>
          <w:sz w:val="24"/>
          <w:szCs w:val="24"/>
        </w:rPr>
        <w:t xml:space="preserve"> …………</w:t>
      </w:r>
      <w:r>
        <w:rPr>
          <w:rFonts w:ascii="Times New Roman" w:hAnsi="Times New Roman" w:cs="Times New Roman"/>
          <w:sz w:val="24"/>
          <w:szCs w:val="24"/>
        </w:rPr>
        <w:t>………….. położonej</w:t>
      </w:r>
      <w:r w:rsidRPr="003C676A">
        <w:rPr>
          <w:rFonts w:ascii="Times New Roman" w:hAnsi="Times New Roman" w:cs="Times New Roman"/>
          <w:sz w:val="24"/>
          <w:szCs w:val="24"/>
        </w:rPr>
        <w:t xml:space="preserve"> w miejscowości ………………………</w:t>
      </w:r>
      <w:r>
        <w:rPr>
          <w:rFonts w:ascii="Times New Roman" w:hAnsi="Times New Roman" w:cs="Times New Roman"/>
          <w:sz w:val="24"/>
          <w:szCs w:val="24"/>
        </w:rPr>
        <w:t>. .</w:t>
      </w:r>
    </w:p>
    <w:p w:rsidR="005B2439" w:rsidRDefault="005B2439" w:rsidP="002132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B2439" w:rsidRDefault="005B2439" w:rsidP="002132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 drzewa usuwane są na cele niezwiązane z prowadzeniem działalności gospodarczej.</w:t>
      </w:r>
    </w:p>
    <w:p w:rsidR="005B2439" w:rsidRDefault="005B2439" w:rsidP="002132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B2439" w:rsidRDefault="005B2439" w:rsidP="002132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Oznaczenie drzew przeznaczonych do usunięcia:*</w:t>
      </w:r>
    </w:p>
    <w:p w:rsidR="005B2439" w:rsidRDefault="005B2439" w:rsidP="002132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B2439" w:rsidRDefault="005B2439" w:rsidP="002132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 sztuk drzew niżej podanych gatunków o obwodach pni zmierzonych na wysokości 130 cm od ziemi: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7"/>
        <w:gridCol w:w="2552"/>
        <w:gridCol w:w="1236"/>
        <w:gridCol w:w="890"/>
        <w:gridCol w:w="2268"/>
        <w:gridCol w:w="1449"/>
      </w:tblGrid>
      <w:tr w:rsidR="005B2439" w:rsidRPr="00F91A72">
        <w:tc>
          <w:tcPr>
            <w:tcW w:w="817" w:type="dxa"/>
          </w:tcPr>
          <w:p w:rsidR="005B2439" w:rsidRPr="00F91A72" w:rsidRDefault="005B2439" w:rsidP="00F91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1A72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2552" w:type="dxa"/>
          </w:tcPr>
          <w:p w:rsidR="005B2439" w:rsidRPr="00F91A72" w:rsidRDefault="005B2439" w:rsidP="00F91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1A72">
              <w:rPr>
                <w:rFonts w:ascii="Times New Roman" w:hAnsi="Times New Roman" w:cs="Times New Roman"/>
                <w:sz w:val="24"/>
                <w:szCs w:val="24"/>
              </w:rPr>
              <w:t>Gatunek</w:t>
            </w:r>
          </w:p>
        </w:tc>
        <w:tc>
          <w:tcPr>
            <w:tcW w:w="1236" w:type="dxa"/>
          </w:tcPr>
          <w:p w:rsidR="005B2439" w:rsidRPr="00F91A72" w:rsidRDefault="005B2439" w:rsidP="00F91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1A72">
              <w:rPr>
                <w:rFonts w:ascii="Times New Roman" w:hAnsi="Times New Roman" w:cs="Times New Roman"/>
                <w:sz w:val="24"/>
                <w:szCs w:val="24"/>
              </w:rPr>
              <w:t>Obwód</w:t>
            </w:r>
          </w:p>
        </w:tc>
        <w:tc>
          <w:tcPr>
            <w:tcW w:w="890" w:type="dxa"/>
          </w:tcPr>
          <w:p w:rsidR="005B2439" w:rsidRPr="00F91A72" w:rsidRDefault="005B2439" w:rsidP="00F91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1A72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2268" w:type="dxa"/>
          </w:tcPr>
          <w:p w:rsidR="005B2439" w:rsidRPr="00F91A72" w:rsidRDefault="005B2439" w:rsidP="00F91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1A72">
              <w:rPr>
                <w:rFonts w:ascii="Times New Roman" w:hAnsi="Times New Roman" w:cs="Times New Roman"/>
                <w:sz w:val="24"/>
                <w:szCs w:val="24"/>
              </w:rPr>
              <w:t>Gatunek</w:t>
            </w:r>
          </w:p>
        </w:tc>
        <w:tc>
          <w:tcPr>
            <w:tcW w:w="1449" w:type="dxa"/>
          </w:tcPr>
          <w:p w:rsidR="005B2439" w:rsidRPr="00F91A72" w:rsidRDefault="005B2439" w:rsidP="00F91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1A72">
              <w:rPr>
                <w:rFonts w:ascii="Times New Roman" w:hAnsi="Times New Roman" w:cs="Times New Roman"/>
                <w:sz w:val="24"/>
                <w:szCs w:val="24"/>
              </w:rPr>
              <w:t>Obwód</w:t>
            </w:r>
          </w:p>
        </w:tc>
      </w:tr>
      <w:tr w:rsidR="005B2439" w:rsidRPr="00F91A72">
        <w:tc>
          <w:tcPr>
            <w:tcW w:w="817" w:type="dxa"/>
          </w:tcPr>
          <w:p w:rsidR="005B2439" w:rsidRPr="00F91A72" w:rsidRDefault="005B2439" w:rsidP="00F91A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5B2439" w:rsidRPr="00F91A72" w:rsidRDefault="005B2439" w:rsidP="00F91A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6" w:type="dxa"/>
          </w:tcPr>
          <w:p w:rsidR="005B2439" w:rsidRPr="00F91A72" w:rsidRDefault="005B2439" w:rsidP="00F91A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</w:tcPr>
          <w:p w:rsidR="005B2439" w:rsidRPr="00F91A72" w:rsidRDefault="005B2439" w:rsidP="00F91A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5B2439" w:rsidRPr="00F91A72" w:rsidRDefault="005B2439" w:rsidP="00F91A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</w:tcPr>
          <w:p w:rsidR="005B2439" w:rsidRPr="00F91A72" w:rsidRDefault="005B2439" w:rsidP="00F91A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2439" w:rsidRPr="00F91A72">
        <w:tc>
          <w:tcPr>
            <w:tcW w:w="817" w:type="dxa"/>
          </w:tcPr>
          <w:p w:rsidR="005B2439" w:rsidRPr="00F91A72" w:rsidRDefault="005B2439" w:rsidP="00F91A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5B2439" w:rsidRPr="00F91A72" w:rsidRDefault="005B2439" w:rsidP="00F91A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6" w:type="dxa"/>
          </w:tcPr>
          <w:p w:rsidR="005B2439" w:rsidRPr="00F91A72" w:rsidRDefault="005B2439" w:rsidP="00F91A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</w:tcPr>
          <w:p w:rsidR="005B2439" w:rsidRPr="00F91A72" w:rsidRDefault="005B2439" w:rsidP="00F91A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5B2439" w:rsidRPr="00F91A72" w:rsidRDefault="005B2439" w:rsidP="00F91A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</w:tcPr>
          <w:p w:rsidR="005B2439" w:rsidRPr="00F91A72" w:rsidRDefault="005B2439" w:rsidP="00F91A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2439" w:rsidRPr="00F91A72">
        <w:tc>
          <w:tcPr>
            <w:tcW w:w="817" w:type="dxa"/>
          </w:tcPr>
          <w:p w:rsidR="005B2439" w:rsidRPr="00F91A72" w:rsidRDefault="005B2439" w:rsidP="00F91A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5B2439" w:rsidRPr="00F91A72" w:rsidRDefault="005B2439" w:rsidP="00F91A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6" w:type="dxa"/>
          </w:tcPr>
          <w:p w:rsidR="005B2439" w:rsidRPr="00F91A72" w:rsidRDefault="005B2439" w:rsidP="00F91A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</w:tcPr>
          <w:p w:rsidR="005B2439" w:rsidRPr="00F91A72" w:rsidRDefault="005B2439" w:rsidP="00F91A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5B2439" w:rsidRPr="00F91A72" w:rsidRDefault="005B2439" w:rsidP="00F91A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</w:tcPr>
          <w:p w:rsidR="005B2439" w:rsidRPr="00F91A72" w:rsidRDefault="005B2439" w:rsidP="00F91A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2439" w:rsidRPr="00F91A72">
        <w:tc>
          <w:tcPr>
            <w:tcW w:w="817" w:type="dxa"/>
          </w:tcPr>
          <w:p w:rsidR="005B2439" w:rsidRPr="00F91A72" w:rsidRDefault="005B2439" w:rsidP="00F91A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5B2439" w:rsidRPr="00F91A72" w:rsidRDefault="005B2439" w:rsidP="00F91A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6" w:type="dxa"/>
          </w:tcPr>
          <w:p w:rsidR="005B2439" w:rsidRPr="00F91A72" w:rsidRDefault="005B2439" w:rsidP="00F91A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</w:tcPr>
          <w:p w:rsidR="005B2439" w:rsidRPr="00F91A72" w:rsidRDefault="005B2439" w:rsidP="00F91A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5B2439" w:rsidRPr="00F91A72" w:rsidRDefault="005B2439" w:rsidP="00F91A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</w:tcPr>
          <w:p w:rsidR="005B2439" w:rsidRPr="00F91A72" w:rsidRDefault="005B2439" w:rsidP="00F91A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2439" w:rsidRPr="00F91A72">
        <w:tc>
          <w:tcPr>
            <w:tcW w:w="817" w:type="dxa"/>
          </w:tcPr>
          <w:p w:rsidR="005B2439" w:rsidRPr="00F91A72" w:rsidRDefault="005B2439" w:rsidP="00F91A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5B2439" w:rsidRPr="00F91A72" w:rsidRDefault="005B2439" w:rsidP="00F91A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6" w:type="dxa"/>
          </w:tcPr>
          <w:p w:rsidR="005B2439" w:rsidRPr="00F91A72" w:rsidRDefault="005B2439" w:rsidP="00F91A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</w:tcPr>
          <w:p w:rsidR="005B2439" w:rsidRPr="00F91A72" w:rsidRDefault="005B2439" w:rsidP="00F91A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5B2439" w:rsidRPr="00F91A72" w:rsidRDefault="005B2439" w:rsidP="00F91A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</w:tcPr>
          <w:p w:rsidR="005B2439" w:rsidRPr="00F91A72" w:rsidRDefault="005B2439" w:rsidP="00F91A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2439" w:rsidRPr="00F91A72">
        <w:tc>
          <w:tcPr>
            <w:tcW w:w="817" w:type="dxa"/>
          </w:tcPr>
          <w:p w:rsidR="005B2439" w:rsidRPr="00F91A72" w:rsidRDefault="005B2439" w:rsidP="00F91A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5B2439" w:rsidRPr="00F91A72" w:rsidRDefault="005B2439" w:rsidP="00F91A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6" w:type="dxa"/>
          </w:tcPr>
          <w:p w:rsidR="005B2439" w:rsidRPr="00F91A72" w:rsidRDefault="005B2439" w:rsidP="00F91A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</w:tcPr>
          <w:p w:rsidR="005B2439" w:rsidRPr="00F91A72" w:rsidRDefault="005B2439" w:rsidP="00F91A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5B2439" w:rsidRPr="00F91A72" w:rsidRDefault="005B2439" w:rsidP="00F91A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</w:tcPr>
          <w:p w:rsidR="005B2439" w:rsidRPr="00F91A72" w:rsidRDefault="005B2439" w:rsidP="00F91A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2439" w:rsidRPr="00F91A72">
        <w:tc>
          <w:tcPr>
            <w:tcW w:w="817" w:type="dxa"/>
          </w:tcPr>
          <w:p w:rsidR="005B2439" w:rsidRPr="00F91A72" w:rsidRDefault="005B2439" w:rsidP="00F91A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5B2439" w:rsidRPr="00F91A72" w:rsidRDefault="005B2439" w:rsidP="00F91A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6" w:type="dxa"/>
          </w:tcPr>
          <w:p w:rsidR="005B2439" w:rsidRPr="00F91A72" w:rsidRDefault="005B2439" w:rsidP="00F91A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</w:tcPr>
          <w:p w:rsidR="005B2439" w:rsidRPr="00F91A72" w:rsidRDefault="005B2439" w:rsidP="00F91A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5B2439" w:rsidRPr="00F91A72" w:rsidRDefault="005B2439" w:rsidP="00F91A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</w:tcPr>
          <w:p w:rsidR="005B2439" w:rsidRPr="00F91A72" w:rsidRDefault="005B2439" w:rsidP="00F91A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2439" w:rsidRPr="00F91A72">
        <w:tc>
          <w:tcPr>
            <w:tcW w:w="817" w:type="dxa"/>
          </w:tcPr>
          <w:p w:rsidR="005B2439" w:rsidRPr="00F91A72" w:rsidRDefault="005B2439" w:rsidP="00F91A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5B2439" w:rsidRPr="00F91A72" w:rsidRDefault="005B2439" w:rsidP="00F91A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6" w:type="dxa"/>
          </w:tcPr>
          <w:p w:rsidR="005B2439" w:rsidRPr="00F91A72" w:rsidRDefault="005B2439" w:rsidP="00F91A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</w:tcPr>
          <w:p w:rsidR="005B2439" w:rsidRPr="00F91A72" w:rsidRDefault="005B2439" w:rsidP="00F91A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5B2439" w:rsidRPr="00F91A72" w:rsidRDefault="005B2439" w:rsidP="00F91A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</w:tcPr>
          <w:p w:rsidR="005B2439" w:rsidRPr="00F91A72" w:rsidRDefault="005B2439" w:rsidP="00F91A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2439" w:rsidRPr="00F91A72">
        <w:tc>
          <w:tcPr>
            <w:tcW w:w="817" w:type="dxa"/>
          </w:tcPr>
          <w:p w:rsidR="005B2439" w:rsidRPr="00F91A72" w:rsidRDefault="005B2439" w:rsidP="00F91A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5B2439" w:rsidRPr="00F91A72" w:rsidRDefault="005B2439" w:rsidP="00F91A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6" w:type="dxa"/>
          </w:tcPr>
          <w:p w:rsidR="005B2439" w:rsidRPr="00F91A72" w:rsidRDefault="005B2439" w:rsidP="00F91A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</w:tcPr>
          <w:p w:rsidR="005B2439" w:rsidRPr="00F91A72" w:rsidRDefault="005B2439" w:rsidP="00F91A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5B2439" w:rsidRPr="00F91A72" w:rsidRDefault="005B2439" w:rsidP="00F91A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</w:tcPr>
          <w:p w:rsidR="005B2439" w:rsidRPr="00F91A72" w:rsidRDefault="005B2439" w:rsidP="00F91A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2439" w:rsidRPr="00F91A72">
        <w:tc>
          <w:tcPr>
            <w:tcW w:w="817" w:type="dxa"/>
          </w:tcPr>
          <w:p w:rsidR="005B2439" w:rsidRPr="00F91A72" w:rsidRDefault="005B2439" w:rsidP="00F91A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5B2439" w:rsidRPr="00F91A72" w:rsidRDefault="005B2439" w:rsidP="00F91A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6" w:type="dxa"/>
          </w:tcPr>
          <w:p w:rsidR="005B2439" w:rsidRPr="00F91A72" w:rsidRDefault="005B2439" w:rsidP="00F91A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</w:tcPr>
          <w:p w:rsidR="005B2439" w:rsidRPr="00F91A72" w:rsidRDefault="005B2439" w:rsidP="00F91A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5B2439" w:rsidRPr="00F91A72" w:rsidRDefault="005B2439" w:rsidP="00F91A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</w:tcPr>
          <w:p w:rsidR="005B2439" w:rsidRPr="00F91A72" w:rsidRDefault="005B2439" w:rsidP="00F91A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B2439" w:rsidRDefault="005B2439" w:rsidP="007840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Obowiązkowy załącznik do zgłoszenia:</w:t>
      </w:r>
    </w:p>
    <w:p w:rsidR="005B2439" w:rsidRDefault="005B2439" w:rsidP="00EF08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rysunek albo mapka określająca usytuowanie na nieruchomości drzewa/drzew planowanych do usunięcia. Lokalizacja powinna być udokumentowana w sposób pozwalający na jednoznaczne zlokalizowanie przedmiotowego drzewa w terenie.</w:t>
      </w:r>
    </w:p>
    <w:p w:rsidR="005B2439" w:rsidRDefault="005B2439" w:rsidP="00EF08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</w:p>
    <w:p w:rsidR="005B2439" w:rsidRPr="003C676A" w:rsidRDefault="005B2439" w:rsidP="00213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…………………………..</w:t>
      </w:r>
    </w:p>
    <w:p w:rsidR="005B2439" w:rsidRPr="00EF08A2" w:rsidRDefault="005B2439" w:rsidP="0021326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F08A2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</w:t>
      </w:r>
      <w:r w:rsidRPr="00EF08A2">
        <w:rPr>
          <w:rFonts w:ascii="Times New Roman" w:hAnsi="Times New Roman" w:cs="Times New Roman"/>
          <w:sz w:val="20"/>
          <w:szCs w:val="20"/>
        </w:rPr>
        <w:t>podpis/y wnioskodawcy</w:t>
      </w:r>
    </w:p>
    <w:p w:rsidR="005B2439" w:rsidRPr="00B93C17" w:rsidRDefault="005B2439" w:rsidP="00B93C17">
      <w:pPr>
        <w:spacing w:after="0" w:line="240" w:lineRule="auto"/>
        <w:rPr>
          <w:rFonts w:ascii="Times New Roman" w:hAnsi="Times New Roman" w:cs="Times New Roman"/>
          <w:b/>
          <w:bCs/>
          <w:sz w:val="18"/>
          <w:szCs w:val="18"/>
        </w:rPr>
      </w:pPr>
      <w:r w:rsidRPr="00B93C17">
        <w:rPr>
          <w:rFonts w:ascii="Times New Roman" w:hAnsi="Times New Roman" w:cs="Times New Roman"/>
          <w:b/>
          <w:bCs/>
          <w:sz w:val="18"/>
          <w:szCs w:val="18"/>
        </w:rPr>
        <w:t>Pouczenie:</w:t>
      </w:r>
    </w:p>
    <w:p w:rsidR="005B2439" w:rsidRPr="00B93C17" w:rsidRDefault="005B2439" w:rsidP="00B93C17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B93C17">
        <w:rPr>
          <w:rFonts w:ascii="Times New Roman" w:hAnsi="Times New Roman" w:cs="Times New Roman"/>
          <w:sz w:val="18"/>
          <w:szCs w:val="18"/>
        </w:rPr>
        <w:t xml:space="preserve">1. Zgłoszenia zamiaru usunięcia drzewa/drzew dokonuje </w:t>
      </w:r>
      <w:r w:rsidRPr="00B93C17">
        <w:rPr>
          <w:rFonts w:ascii="Times New Roman" w:hAnsi="Times New Roman" w:cs="Times New Roman"/>
          <w:b/>
          <w:bCs/>
          <w:sz w:val="18"/>
          <w:szCs w:val="18"/>
        </w:rPr>
        <w:t>właściciel nieruchomości</w:t>
      </w:r>
      <w:r w:rsidRPr="00B93C17">
        <w:rPr>
          <w:rFonts w:ascii="Times New Roman" w:hAnsi="Times New Roman" w:cs="Times New Roman"/>
          <w:sz w:val="18"/>
          <w:szCs w:val="18"/>
        </w:rPr>
        <w:t xml:space="preserve"> na której one rosną, będący osobą fizyczną i tylko w przypadku usuwania drzew na </w:t>
      </w:r>
      <w:r w:rsidRPr="00B93C17">
        <w:rPr>
          <w:rFonts w:ascii="Times New Roman" w:hAnsi="Times New Roman" w:cs="Times New Roman"/>
          <w:b/>
          <w:bCs/>
          <w:sz w:val="18"/>
          <w:szCs w:val="18"/>
        </w:rPr>
        <w:t xml:space="preserve">cele niezwiązane z prowadzeniem działalności gospodarczej. </w:t>
      </w:r>
    </w:p>
    <w:p w:rsidR="005B2439" w:rsidRPr="00B93C17" w:rsidRDefault="005B2439" w:rsidP="00B93C17">
      <w:pPr>
        <w:pStyle w:val="ListParagraph"/>
        <w:spacing w:line="240" w:lineRule="auto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B93C17">
        <w:rPr>
          <w:rFonts w:ascii="Times New Roman" w:hAnsi="Times New Roman" w:cs="Times New Roman"/>
          <w:sz w:val="18"/>
          <w:szCs w:val="18"/>
        </w:rPr>
        <w:t xml:space="preserve">2.Zgłoszenia należy dokonać tylko w przypadku zamiaru usunięcia drzewa/drzew,  których obwód pnia mierzony na wys. 5 cm, przekracza: </w:t>
      </w:r>
    </w:p>
    <w:p w:rsidR="005B2439" w:rsidRPr="00B93C17" w:rsidRDefault="005B2439" w:rsidP="00B93C17">
      <w:pPr>
        <w:pStyle w:val="ListParagraph"/>
        <w:numPr>
          <w:ilvl w:val="0"/>
          <w:numId w:val="3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18"/>
          <w:szCs w:val="18"/>
        </w:rPr>
      </w:pPr>
      <w:r w:rsidRPr="00B93C17">
        <w:rPr>
          <w:rFonts w:ascii="Times New Roman" w:hAnsi="Times New Roman" w:cs="Times New Roman"/>
          <w:sz w:val="18"/>
          <w:szCs w:val="18"/>
        </w:rPr>
        <w:t>80 cm - w przypadku topoli, wierzb, klonu jesionolistnego oraz klonu srebrzystego;</w:t>
      </w:r>
    </w:p>
    <w:p w:rsidR="005B2439" w:rsidRPr="00B93C17" w:rsidRDefault="005B2439" w:rsidP="00B93C17">
      <w:pPr>
        <w:pStyle w:val="ListParagraph"/>
        <w:numPr>
          <w:ilvl w:val="0"/>
          <w:numId w:val="3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18"/>
          <w:szCs w:val="18"/>
        </w:rPr>
      </w:pPr>
      <w:r w:rsidRPr="00B93C17">
        <w:rPr>
          <w:rFonts w:ascii="Times New Roman" w:hAnsi="Times New Roman" w:cs="Times New Roman"/>
          <w:sz w:val="18"/>
          <w:szCs w:val="18"/>
        </w:rPr>
        <w:t xml:space="preserve">65 cm - w przypadku kasztanowca zwyczajnego, robinii akacjowej oraz platanu klonolistnego; </w:t>
      </w:r>
    </w:p>
    <w:p w:rsidR="005B2439" w:rsidRPr="00B93C17" w:rsidRDefault="005B2439" w:rsidP="00B93C17">
      <w:pPr>
        <w:pStyle w:val="ListParagraph"/>
        <w:numPr>
          <w:ilvl w:val="0"/>
          <w:numId w:val="3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18"/>
          <w:szCs w:val="18"/>
        </w:rPr>
      </w:pPr>
      <w:r w:rsidRPr="00B93C17">
        <w:rPr>
          <w:rFonts w:ascii="Times New Roman" w:hAnsi="Times New Roman" w:cs="Times New Roman"/>
          <w:sz w:val="18"/>
          <w:szCs w:val="18"/>
        </w:rPr>
        <w:t xml:space="preserve"> 50 cm - w przypadku pozostałych gatunków drzew. </w:t>
      </w:r>
    </w:p>
    <w:p w:rsidR="005B2439" w:rsidRPr="00B93C17" w:rsidRDefault="005B2439" w:rsidP="00B93C17">
      <w:pPr>
        <w:pStyle w:val="ListParagraph"/>
        <w:spacing w:line="240" w:lineRule="auto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B93C17">
        <w:rPr>
          <w:rFonts w:ascii="Times New Roman" w:hAnsi="Times New Roman" w:cs="Times New Roman"/>
          <w:sz w:val="18"/>
          <w:szCs w:val="18"/>
        </w:rPr>
        <w:t>3. Jeżeli w terminie 5 lat od dokonania oględzin wystąpiono o wydanie decyzji o  pozwolenie na budowę na podstawie ustawy z dnia 7 lipca 1994r. - Prawo budowlane, a budowa ta ma związek z prowadzeniem działalności gospodarczej i będzie realizowana na części nieruchomości, na której rosło/rosły usunięte drzewo/drzewa, Wójt, uwzględniając dane ustalone na podstawie oględzin, nałoży na właściciela  nieruchomości, w drodze decyzji administracyjnej, obowiązek uiszczenia opłaty za usunięcie drzewa lub drzew (podstawa prawna: art. 83f ust. 17  ustawy dnia 16 kwietnia 2004r.  o ochronie przyrody (tj. Dz.U.2016r. poz. 2134 ze zm.).</w:t>
      </w:r>
    </w:p>
    <w:p w:rsidR="005B2439" w:rsidRPr="00B93C17" w:rsidRDefault="005B2439" w:rsidP="00B93C17">
      <w:pPr>
        <w:pStyle w:val="ListParagraph"/>
        <w:spacing w:line="240" w:lineRule="auto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B93C17">
        <w:rPr>
          <w:rFonts w:ascii="Times New Roman" w:hAnsi="Times New Roman" w:cs="Times New Roman"/>
          <w:sz w:val="18"/>
          <w:szCs w:val="18"/>
        </w:rPr>
        <w:t>4. Wójt w terminie 21 dni od doręczenia zgłoszenia  dokonuje oględzin drzew.</w:t>
      </w:r>
    </w:p>
    <w:p w:rsidR="005B2439" w:rsidRPr="00B93C17" w:rsidRDefault="005B2439" w:rsidP="00B93C17">
      <w:pPr>
        <w:pStyle w:val="ListParagraph"/>
        <w:spacing w:line="240" w:lineRule="auto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B93C17">
        <w:rPr>
          <w:rFonts w:ascii="Times New Roman" w:hAnsi="Times New Roman" w:cs="Times New Roman"/>
          <w:sz w:val="18"/>
          <w:szCs w:val="18"/>
        </w:rPr>
        <w:t>5. Wójt w terminie 14 dni od dnia oględzin może, w drodze decyzji administracyjnej, wnieść sprzeciw. Usunięcie drzewa może nastąpić, jeżeli Wójt nie wniósł sprzeciwu w tym terminie. Za dzień wniesienia sprzeciwu uznaje się dzień nadania decyzji administracyjnej w placówce pocztowej operatora pocztowego obowiązanego do świadczenia usług powszechnych albo w przypadku, o którym mowa w art. 391 ustawy z dnia 14 czerwca 1960 r. – Kodeks postępowania administracyjnego, dzień wprowadzenia do systemu teleinformatycznego.</w:t>
      </w:r>
    </w:p>
    <w:p w:rsidR="005B2439" w:rsidRPr="00B93C17" w:rsidRDefault="005B2439" w:rsidP="00B93C17">
      <w:pPr>
        <w:pStyle w:val="ListParagraph"/>
        <w:spacing w:line="240" w:lineRule="auto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B93C17">
        <w:rPr>
          <w:rFonts w:ascii="Times New Roman" w:hAnsi="Times New Roman" w:cs="Times New Roman"/>
          <w:sz w:val="18"/>
          <w:szCs w:val="18"/>
        </w:rPr>
        <w:t>6.W przypadku nieusunięcia drzewa przed upływem 6 miesięcy od przeprowadzonych oględzin usunięcie drzewa może nastąpić po dokonaniu ponownego zgłoszenia (podstawa prawna: art. 83f ust. 13 ustawy o ochronie przyrody) .</w:t>
      </w:r>
    </w:p>
    <w:p w:rsidR="005B2439" w:rsidRPr="00B93C17" w:rsidRDefault="005B2439" w:rsidP="00B93C17">
      <w:pPr>
        <w:pStyle w:val="ListParagraph"/>
        <w:spacing w:line="240" w:lineRule="auto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B93C17">
        <w:rPr>
          <w:rFonts w:ascii="Times New Roman" w:hAnsi="Times New Roman" w:cs="Times New Roman"/>
          <w:sz w:val="18"/>
          <w:szCs w:val="18"/>
        </w:rPr>
        <w:t>*pole nieobowiązkowe, służące pomocniczo jednoznacznej identyfikac</w:t>
      </w:r>
      <w:r>
        <w:rPr>
          <w:rFonts w:ascii="Times New Roman" w:hAnsi="Times New Roman" w:cs="Times New Roman"/>
          <w:sz w:val="18"/>
          <w:szCs w:val="18"/>
        </w:rPr>
        <w:t>ji zgłaszanego drzewa w terenie</w:t>
      </w:r>
    </w:p>
    <w:p w:rsidR="005B2439" w:rsidRPr="00AE6E19" w:rsidRDefault="005B2439" w:rsidP="00B93C17">
      <w:pPr>
        <w:spacing w:line="240" w:lineRule="auto"/>
        <w:rPr>
          <w:rFonts w:ascii="Arial" w:hAnsi="Arial" w:cs="Arial"/>
          <w:sz w:val="18"/>
          <w:szCs w:val="18"/>
        </w:rPr>
      </w:pPr>
    </w:p>
    <w:p w:rsidR="005B2439" w:rsidRPr="00AE6E19" w:rsidRDefault="005B2439" w:rsidP="00AE6E19">
      <w:pPr>
        <w:spacing w:line="240" w:lineRule="auto"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AE6E19">
        <w:rPr>
          <w:rFonts w:ascii="Times New Roman" w:hAnsi="Times New Roman" w:cs="Times New Roman"/>
          <w:b/>
          <w:bCs/>
          <w:sz w:val="18"/>
          <w:szCs w:val="18"/>
          <w:lang w:eastAsia="pl-PL"/>
        </w:rPr>
        <w:t xml:space="preserve">Klauzula informacyjna dotycząca przetwarzania danych osobowych w UG Rzezawa </w:t>
      </w:r>
      <w:r w:rsidRPr="00AE6E19">
        <w:rPr>
          <w:rFonts w:ascii="Times New Roman" w:hAnsi="Times New Roman" w:cs="Times New Roman"/>
          <w:b/>
          <w:bCs/>
          <w:sz w:val="18"/>
          <w:szCs w:val="18"/>
          <w:lang w:eastAsia="pl-PL"/>
        </w:rPr>
        <w:br/>
        <w:t>w związku ze zgłoszeniem wycięcia drzew</w:t>
      </w:r>
      <w:r w:rsidRPr="00AE6E19">
        <w:rPr>
          <w:rFonts w:ascii="Times New Roman" w:hAnsi="Times New Roman" w:cs="Times New Roman"/>
          <w:b/>
          <w:bCs/>
          <w:sz w:val="18"/>
          <w:szCs w:val="18"/>
        </w:rPr>
        <w:t>.</w:t>
      </w:r>
    </w:p>
    <w:p w:rsidR="005B2439" w:rsidRPr="00AE6E19" w:rsidRDefault="005B2439" w:rsidP="00AE6E19">
      <w:pPr>
        <w:pStyle w:val="NoSpacing"/>
        <w:jc w:val="center"/>
        <w:rPr>
          <w:rFonts w:ascii="Times New Roman" w:hAnsi="Times New Roman" w:cs="Times New Roman"/>
          <w:sz w:val="18"/>
          <w:szCs w:val="18"/>
        </w:rPr>
      </w:pPr>
    </w:p>
    <w:p w:rsidR="005B2439" w:rsidRPr="00AE6E19" w:rsidRDefault="005B2439" w:rsidP="00AE6E19">
      <w:pPr>
        <w:pStyle w:val="NoSpacing"/>
        <w:tabs>
          <w:tab w:val="left" w:pos="360"/>
        </w:tabs>
        <w:jc w:val="both"/>
        <w:rPr>
          <w:rFonts w:ascii="Times New Roman" w:hAnsi="Times New Roman" w:cs="Times New Roman"/>
          <w:sz w:val="18"/>
          <w:szCs w:val="18"/>
        </w:rPr>
      </w:pPr>
      <w:r w:rsidRPr="00AE6E19">
        <w:rPr>
          <w:rFonts w:ascii="Times New Roman" w:hAnsi="Times New Roman" w:cs="Times New Roman"/>
          <w:sz w:val="18"/>
          <w:szCs w:val="18"/>
        </w:rPr>
        <w:tab/>
        <w:t xml:space="preserve">Zgodnie z art. 13 ust. 1 i 2 Rozporządzenia Parlamentu Europejskiego i Rady (UE) 2016/679 z dnia </w:t>
      </w:r>
      <w:r w:rsidRPr="00AE6E19">
        <w:rPr>
          <w:rFonts w:ascii="Times New Roman" w:hAnsi="Times New Roman" w:cs="Times New Roman"/>
          <w:sz w:val="18"/>
          <w:szCs w:val="18"/>
        </w:rPr>
        <w:br/>
        <w:t xml:space="preserve">27 kwietnia 2016 r. w sprawie ochrony osób fizycznych w związku z przetwarzaniem danych osobowych </w:t>
      </w:r>
      <w:r w:rsidRPr="00AE6E19">
        <w:rPr>
          <w:rFonts w:ascii="Times New Roman" w:hAnsi="Times New Roman" w:cs="Times New Roman"/>
          <w:sz w:val="18"/>
          <w:szCs w:val="18"/>
        </w:rPr>
        <w:br/>
        <w:t>i w sprawie swobodnego przepływu takich danych oraz uchylenia dyrektywy 95/46/WE (ogólne rozporządzenie o ochronie danych) (Dz.U.UE.L.119.1), zwanego dalej „RODO” informuje się Klientów Urzędu Gminy Rzezawa, że:</w:t>
      </w:r>
    </w:p>
    <w:p w:rsidR="005B2439" w:rsidRPr="00AE6E19" w:rsidRDefault="005B2439" w:rsidP="00AE6E19">
      <w:pPr>
        <w:numPr>
          <w:ilvl w:val="0"/>
          <w:numId w:val="5"/>
        </w:numPr>
        <w:tabs>
          <w:tab w:val="clear" w:pos="780"/>
          <w:tab w:val="num" w:pos="360"/>
        </w:tabs>
        <w:spacing w:after="0" w:line="240" w:lineRule="auto"/>
        <w:ind w:left="360" w:hanging="360"/>
        <w:jc w:val="both"/>
        <w:rPr>
          <w:rFonts w:ascii="Times New Roman" w:hAnsi="Times New Roman" w:cs="Times New Roman"/>
          <w:sz w:val="18"/>
          <w:szCs w:val="18"/>
        </w:rPr>
      </w:pPr>
      <w:r w:rsidRPr="00AE6E19">
        <w:rPr>
          <w:rFonts w:ascii="Times New Roman" w:hAnsi="Times New Roman" w:cs="Times New Roman"/>
          <w:sz w:val="18"/>
          <w:szCs w:val="18"/>
        </w:rPr>
        <w:t xml:space="preserve">Administratorem Pani/Pana danych osobowych jest Wójt Gminy Rzezawa z siedzibą: </w:t>
      </w:r>
      <w:r w:rsidRPr="00AE6E19">
        <w:rPr>
          <w:rFonts w:ascii="Times New Roman" w:hAnsi="Times New Roman" w:cs="Times New Roman"/>
          <w:sz w:val="18"/>
          <w:szCs w:val="18"/>
        </w:rPr>
        <w:br/>
        <w:t>32-765 Rzezawa, ul. Długa 21.</w:t>
      </w:r>
    </w:p>
    <w:p w:rsidR="005B2439" w:rsidRPr="00AE6E19" w:rsidRDefault="005B2439" w:rsidP="00AE6E19">
      <w:pPr>
        <w:numPr>
          <w:ilvl w:val="0"/>
          <w:numId w:val="5"/>
        </w:numPr>
        <w:tabs>
          <w:tab w:val="clear" w:pos="780"/>
          <w:tab w:val="num" w:pos="360"/>
        </w:tabs>
        <w:spacing w:after="0" w:line="240" w:lineRule="auto"/>
        <w:ind w:left="360" w:hanging="360"/>
        <w:jc w:val="both"/>
        <w:rPr>
          <w:rFonts w:ascii="Times New Roman" w:hAnsi="Times New Roman" w:cs="Times New Roman"/>
          <w:sz w:val="18"/>
          <w:szCs w:val="18"/>
        </w:rPr>
      </w:pPr>
      <w:r w:rsidRPr="00AE6E19">
        <w:rPr>
          <w:rFonts w:ascii="Times New Roman" w:hAnsi="Times New Roman" w:cs="Times New Roman"/>
          <w:sz w:val="18"/>
          <w:szCs w:val="18"/>
        </w:rPr>
        <w:t>W sprawach dotyczących ochrony danych osobowych Wójt Gminy Rzezawa wyznaczył Inspektora ochrony danych, z którym może się Pani/Pan kontaktować telefonicznie: nr telefonu:</w:t>
      </w:r>
      <w:r w:rsidRPr="00AE6E19">
        <w:rPr>
          <w:rFonts w:ascii="Times New Roman" w:hAnsi="Times New Roman" w:cs="Times New Roman"/>
          <w:sz w:val="18"/>
          <w:szCs w:val="18"/>
        </w:rPr>
        <w:br/>
        <w:t xml:space="preserve">14 6858600 w. 18, elektronicznie: </w:t>
      </w:r>
      <w:hyperlink r:id="rId7" w:history="1">
        <w:r w:rsidRPr="00AE6E19">
          <w:rPr>
            <w:rStyle w:val="Hyperlink"/>
            <w:rFonts w:ascii="Times New Roman" w:hAnsi="Times New Roman" w:cs="Times New Roman"/>
            <w:sz w:val="18"/>
            <w:szCs w:val="18"/>
          </w:rPr>
          <w:t>iod@rzezawa.p</w:t>
        </w:r>
      </w:hyperlink>
    </w:p>
    <w:p w:rsidR="005B2439" w:rsidRPr="00AE6E19" w:rsidRDefault="005B2439" w:rsidP="00AE6E19">
      <w:pPr>
        <w:numPr>
          <w:ilvl w:val="0"/>
          <w:numId w:val="5"/>
        </w:numPr>
        <w:tabs>
          <w:tab w:val="clear" w:pos="780"/>
          <w:tab w:val="num" w:pos="360"/>
        </w:tabs>
        <w:spacing w:after="0" w:line="240" w:lineRule="auto"/>
        <w:ind w:left="360" w:hanging="360"/>
        <w:jc w:val="both"/>
        <w:rPr>
          <w:rFonts w:ascii="Times New Roman" w:hAnsi="Times New Roman" w:cs="Times New Roman"/>
          <w:sz w:val="18"/>
          <w:szCs w:val="18"/>
        </w:rPr>
      </w:pPr>
      <w:r w:rsidRPr="00AE6E19">
        <w:rPr>
          <w:rFonts w:ascii="Times New Roman" w:hAnsi="Times New Roman" w:cs="Times New Roman"/>
          <w:sz w:val="18"/>
          <w:szCs w:val="18"/>
        </w:rPr>
        <w:t xml:space="preserve">Celem przetwarzania Pani/ Pana danych jest </w:t>
      </w:r>
      <w:r w:rsidRPr="00AE6E19">
        <w:rPr>
          <w:rFonts w:ascii="Times New Roman" w:hAnsi="Times New Roman" w:cs="Times New Roman"/>
          <w:sz w:val="18"/>
          <w:szCs w:val="18"/>
          <w:lang w:eastAsia="pl-PL"/>
        </w:rPr>
        <w:t>zgłoszenie zamiaru wycięcia drzew</w:t>
      </w:r>
      <w:r w:rsidRPr="00AE6E19">
        <w:rPr>
          <w:rFonts w:ascii="Times New Roman" w:hAnsi="Times New Roman" w:cs="Times New Roman"/>
          <w:sz w:val="18"/>
          <w:szCs w:val="18"/>
        </w:rPr>
        <w:t>.</w:t>
      </w:r>
    </w:p>
    <w:p w:rsidR="005B2439" w:rsidRPr="00AE6E19" w:rsidRDefault="005B2439" w:rsidP="00AE6E19">
      <w:pPr>
        <w:numPr>
          <w:ilvl w:val="0"/>
          <w:numId w:val="5"/>
        </w:numPr>
        <w:tabs>
          <w:tab w:val="clear" w:pos="780"/>
          <w:tab w:val="num" w:pos="360"/>
        </w:tabs>
        <w:spacing w:after="0" w:line="240" w:lineRule="auto"/>
        <w:ind w:left="360" w:hanging="360"/>
        <w:jc w:val="both"/>
        <w:rPr>
          <w:rFonts w:ascii="Times New Roman" w:hAnsi="Times New Roman" w:cs="Times New Roman"/>
          <w:sz w:val="18"/>
          <w:szCs w:val="18"/>
        </w:rPr>
      </w:pPr>
      <w:r w:rsidRPr="00AE6E19">
        <w:rPr>
          <w:rFonts w:ascii="Times New Roman" w:hAnsi="Times New Roman" w:cs="Times New Roman"/>
          <w:sz w:val="18"/>
          <w:szCs w:val="18"/>
        </w:rPr>
        <w:t xml:space="preserve">Podstawa prawna przetwarzania: </w:t>
      </w:r>
    </w:p>
    <w:p w:rsidR="005B2439" w:rsidRPr="00AE6E19" w:rsidRDefault="005B2439" w:rsidP="00AE6E19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AE6E19">
        <w:rPr>
          <w:rFonts w:ascii="Times New Roman" w:hAnsi="Times New Roman" w:cs="Times New Roman"/>
          <w:sz w:val="18"/>
          <w:szCs w:val="18"/>
        </w:rPr>
        <w:t>art. 6 ust. 1 lit. c RODO,</w:t>
      </w:r>
    </w:p>
    <w:p w:rsidR="005B2439" w:rsidRPr="00AE6E19" w:rsidRDefault="005B2439" w:rsidP="00AE6E19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AE6E19">
        <w:rPr>
          <w:rFonts w:ascii="Times New Roman" w:hAnsi="Times New Roman" w:cs="Times New Roman"/>
          <w:sz w:val="18"/>
          <w:szCs w:val="18"/>
        </w:rPr>
        <w:t xml:space="preserve">ustawy  z dnia 16.04.2004 r. o ochronie przyrody (tj. Dz. U. 2018.142)  </w:t>
      </w:r>
    </w:p>
    <w:p w:rsidR="005B2439" w:rsidRPr="00AE6E19" w:rsidRDefault="005B2439" w:rsidP="00AE6E19">
      <w:pPr>
        <w:pStyle w:val="NoSpacing"/>
        <w:numPr>
          <w:ilvl w:val="0"/>
          <w:numId w:val="5"/>
        </w:numPr>
        <w:tabs>
          <w:tab w:val="clear" w:pos="780"/>
          <w:tab w:val="num" w:pos="360"/>
        </w:tabs>
        <w:ind w:left="360" w:hanging="360"/>
        <w:jc w:val="both"/>
        <w:rPr>
          <w:rFonts w:ascii="Times New Roman" w:hAnsi="Times New Roman" w:cs="Times New Roman"/>
          <w:sz w:val="18"/>
          <w:szCs w:val="18"/>
        </w:rPr>
      </w:pPr>
      <w:r w:rsidRPr="00AE6E19">
        <w:rPr>
          <w:rFonts w:ascii="Times New Roman" w:hAnsi="Times New Roman" w:cs="Times New Roman"/>
          <w:sz w:val="18"/>
          <w:szCs w:val="18"/>
        </w:rPr>
        <w:t>Pani/Pana dane osobowe nie będą udostępniane podmiotom innym, niż upoważnione na podstawie przepisów prawa.</w:t>
      </w:r>
    </w:p>
    <w:p w:rsidR="005B2439" w:rsidRPr="00AE6E19" w:rsidRDefault="005B2439" w:rsidP="00AE6E19">
      <w:pPr>
        <w:numPr>
          <w:ilvl w:val="0"/>
          <w:numId w:val="5"/>
        </w:numPr>
        <w:tabs>
          <w:tab w:val="clear" w:pos="780"/>
          <w:tab w:val="num" w:pos="360"/>
        </w:tabs>
        <w:spacing w:after="0" w:line="240" w:lineRule="auto"/>
        <w:ind w:left="360" w:hanging="360"/>
        <w:jc w:val="both"/>
        <w:rPr>
          <w:rFonts w:ascii="Times New Roman" w:hAnsi="Times New Roman" w:cs="Times New Roman"/>
          <w:sz w:val="18"/>
          <w:szCs w:val="18"/>
        </w:rPr>
      </w:pPr>
      <w:r w:rsidRPr="00AE6E19">
        <w:rPr>
          <w:rFonts w:ascii="Times New Roman" w:hAnsi="Times New Roman" w:cs="Times New Roman"/>
          <w:sz w:val="18"/>
          <w:szCs w:val="18"/>
        </w:rPr>
        <w:t>Dane osobowe będą przechowywane przez okres 5 lat wynikający z regulacji prawnych – określonych w rozporządzeniu Prezesa Rady Ministrów z dnia 18 stycznia 2011 r. w sprawie instrukcji kancelaryjnej, jednolitych rzeczowych wykazów akt oraz i</w:t>
      </w:r>
      <w:r>
        <w:rPr>
          <w:rFonts w:ascii="Times New Roman" w:hAnsi="Times New Roman" w:cs="Times New Roman"/>
          <w:sz w:val="18"/>
          <w:szCs w:val="18"/>
        </w:rPr>
        <w:t xml:space="preserve">nstrukcji w sprawie organizacji </w:t>
      </w:r>
      <w:r w:rsidRPr="00AE6E19">
        <w:rPr>
          <w:rFonts w:ascii="Times New Roman" w:hAnsi="Times New Roman" w:cs="Times New Roman"/>
          <w:sz w:val="18"/>
          <w:szCs w:val="18"/>
        </w:rPr>
        <w:t xml:space="preserve">i zakresu działania archiwów zakładowych, licząc od następnego roku, w którym zakończono sprawę. </w:t>
      </w:r>
    </w:p>
    <w:p w:rsidR="005B2439" w:rsidRPr="00AE6E19" w:rsidRDefault="005B2439" w:rsidP="00AE6E19">
      <w:pPr>
        <w:pStyle w:val="NoSpacing"/>
        <w:numPr>
          <w:ilvl w:val="0"/>
          <w:numId w:val="5"/>
        </w:numPr>
        <w:tabs>
          <w:tab w:val="clear" w:pos="780"/>
          <w:tab w:val="num" w:pos="360"/>
        </w:tabs>
        <w:ind w:left="360" w:hanging="360"/>
        <w:jc w:val="both"/>
        <w:rPr>
          <w:rFonts w:ascii="Times New Roman" w:hAnsi="Times New Roman" w:cs="Times New Roman"/>
          <w:sz w:val="18"/>
          <w:szCs w:val="18"/>
        </w:rPr>
      </w:pPr>
      <w:r w:rsidRPr="00AE6E19">
        <w:rPr>
          <w:rFonts w:ascii="Times New Roman" w:hAnsi="Times New Roman" w:cs="Times New Roman"/>
          <w:sz w:val="18"/>
          <w:szCs w:val="18"/>
        </w:rPr>
        <w:t xml:space="preserve">Przysługuje Pani/Panu prawo dostępu do swoich danych osobowych oraz możliwość </w:t>
      </w:r>
      <w:r w:rsidRPr="00AE6E19">
        <w:rPr>
          <w:rFonts w:ascii="Times New Roman" w:hAnsi="Times New Roman" w:cs="Times New Roman"/>
          <w:sz w:val="18"/>
          <w:szCs w:val="18"/>
        </w:rPr>
        <w:br/>
        <w:t>ich sprostowania, usunięcia lub ograniczenia przetwarzania oraz prawo do wniesienia sprzeciwu wobec przetwarzania.</w:t>
      </w:r>
    </w:p>
    <w:p w:rsidR="005B2439" w:rsidRPr="00AE6E19" w:rsidRDefault="005B2439" w:rsidP="00AE6E19">
      <w:pPr>
        <w:pStyle w:val="NoSpacing"/>
        <w:numPr>
          <w:ilvl w:val="0"/>
          <w:numId w:val="5"/>
        </w:numPr>
        <w:tabs>
          <w:tab w:val="clear" w:pos="780"/>
          <w:tab w:val="num" w:pos="360"/>
        </w:tabs>
        <w:ind w:left="360" w:hanging="360"/>
        <w:jc w:val="both"/>
        <w:rPr>
          <w:rFonts w:ascii="Times New Roman" w:hAnsi="Times New Roman" w:cs="Times New Roman"/>
          <w:sz w:val="18"/>
          <w:szCs w:val="18"/>
        </w:rPr>
      </w:pPr>
      <w:r w:rsidRPr="00AE6E19">
        <w:rPr>
          <w:rFonts w:ascii="Times New Roman" w:hAnsi="Times New Roman" w:cs="Times New Roman"/>
          <w:sz w:val="18"/>
          <w:szCs w:val="18"/>
        </w:rPr>
        <w:t xml:space="preserve">Jeżeli przetwarzanie danych odbywa się na podstawie zgody na przetwarzanie, Klienci mają prawo </w:t>
      </w:r>
      <w:r w:rsidRPr="00AE6E19">
        <w:rPr>
          <w:rFonts w:ascii="Times New Roman" w:hAnsi="Times New Roman" w:cs="Times New Roman"/>
          <w:sz w:val="18"/>
          <w:szCs w:val="18"/>
        </w:rPr>
        <w:br/>
        <w:t xml:space="preserve">do cofnięcia zgody na przetwarzanie ich danych osobowych w dowolnym momencie, bez wpływu </w:t>
      </w:r>
      <w:r w:rsidRPr="00AE6E19">
        <w:rPr>
          <w:rFonts w:ascii="Times New Roman" w:hAnsi="Times New Roman" w:cs="Times New Roman"/>
          <w:sz w:val="18"/>
          <w:szCs w:val="18"/>
        </w:rPr>
        <w:br/>
        <w:t>na zgodność z prawem przetwarzania, którego dokonano na podstawie zgody przed jej cofnięciem.</w:t>
      </w:r>
    </w:p>
    <w:p w:rsidR="005B2439" w:rsidRPr="00AE6E19" w:rsidRDefault="005B2439" w:rsidP="00AE6E19">
      <w:pPr>
        <w:pStyle w:val="ListParagraph"/>
        <w:widowControl w:val="0"/>
        <w:numPr>
          <w:ilvl w:val="0"/>
          <w:numId w:val="5"/>
        </w:numPr>
        <w:tabs>
          <w:tab w:val="clear" w:pos="780"/>
          <w:tab w:val="num" w:pos="360"/>
        </w:tabs>
        <w:suppressAutoHyphens/>
        <w:spacing w:after="0" w:line="240" w:lineRule="auto"/>
        <w:ind w:left="360" w:hanging="360"/>
        <w:jc w:val="both"/>
        <w:rPr>
          <w:rFonts w:ascii="Times New Roman" w:hAnsi="Times New Roman" w:cs="Times New Roman"/>
          <w:sz w:val="18"/>
          <w:szCs w:val="18"/>
          <w:shd w:val="clear" w:color="auto" w:fill="FFFFFF"/>
        </w:rPr>
      </w:pPr>
      <w:r w:rsidRPr="00AE6E19">
        <w:rPr>
          <w:rFonts w:ascii="Times New Roman" w:hAnsi="Times New Roman" w:cs="Times New Roman"/>
          <w:sz w:val="18"/>
          <w:szCs w:val="18"/>
          <w:shd w:val="clear" w:color="auto" w:fill="FFFFFF"/>
        </w:rPr>
        <w:t>Przysługuje Pani/Panu prawo do złożenia skargi do organu nadzorczego, którym jest Prezes Urzędu Ochrony Danych Osobowych, ul. Stawki 2, 00-193 Warszawa.</w:t>
      </w:r>
    </w:p>
    <w:p w:rsidR="005B2439" w:rsidRPr="00AE6E19" w:rsidRDefault="005B2439" w:rsidP="00AE6E19">
      <w:pPr>
        <w:numPr>
          <w:ilvl w:val="0"/>
          <w:numId w:val="5"/>
        </w:numPr>
        <w:tabs>
          <w:tab w:val="clear" w:pos="780"/>
          <w:tab w:val="num" w:pos="360"/>
        </w:tabs>
        <w:spacing w:after="0" w:line="240" w:lineRule="auto"/>
        <w:ind w:left="360" w:hanging="360"/>
        <w:jc w:val="both"/>
        <w:rPr>
          <w:rFonts w:ascii="Times New Roman" w:hAnsi="Times New Roman" w:cs="Times New Roman"/>
          <w:sz w:val="18"/>
          <w:szCs w:val="18"/>
          <w:lang w:eastAsia="pl-PL"/>
        </w:rPr>
      </w:pPr>
      <w:r w:rsidRPr="00AE6E19">
        <w:rPr>
          <w:rFonts w:ascii="Times New Roman" w:hAnsi="Times New Roman" w:cs="Times New Roman"/>
          <w:sz w:val="18"/>
          <w:szCs w:val="18"/>
          <w:lang w:eastAsia="pl-PL"/>
        </w:rPr>
        <w:t xml:space="preserve">Podanie przez Pana/Panią danych osobowych jest obowiązkowe na podstawie przepisów prawa, </w:t>
      </w:r>
      <w:r w:rsidRPr="00AE6E19">
        <w:rPr>
          <w:rFonts w:ascii="Times New Roman" w:hAnsi="Times New Roman" w:cs="Times New Roman"/>
          <w:sz w:val="18"/>
          <w:szCs w:val="18"/>
          <w:lang w:eastAsia="pl-PL"/>
        </w:rPr>
        <w:br/>
        <w:t>a konsekwencją niepodania danych osobowych będzie brak możliwości realizacji złożonego wniosku.</w:t>
      </w:r>
    </w:p>
    <w:p w:rsidR="005B2439" w:rsidRPr="00B93C17" w:rsidRDefault="005B2439" w:rsidP="00B93C17">
      <w:pPr>
        <w:pStyle w:val="ListParagraph"/>
        <w:spacing w:line="240" w:lineRule="auto"/>
        <w:ind w:left="0"/>
        <w:rPr>
          <w:rFonts w:ascii="Times New Roman" w:hAnsi="Times New Roman" w:cs="Times New Roman"/>
          <w:sz w:val="16"/>
          <w:szCs w:val="16"/>
        </w:rPr>
      </w:pPr>
    </w:p>
    <w:p w:rsidR="005B2439" w:rsidRPr="00B93C17" w:rsidRDefault="005B2439" w:rsidP="00B93C17">
      <w:pPr>
        <w:pStyle w:val="ListParagraph"/>
        <w:spacing w:line="240" w:lineRule="auto"/>
        <w:ind w:left="0"/>
        <w:rPr>
          <w:rFonts w:ascii="Times New Roman" w:hAnsi="Times New Roman" w:cs="Times New Roman"/>
          <w:sz w:val="16"/>
          <w:szCs w:val="16"/>
        </w:rPr>
      </w:pPr>
    </w:p>
    <w:p w:rsidR="005B2439" w:rsidRPr="00B93C17" w:rsidRDefault="005B2439" w:rsidP="00B93C17">
      <w:pPr>
        <w:pStyle w:val="ListParagraph"/>
        <w:spacing w:line="240" w:lineRule="auto"/>
        <w:ind w:left="0"/>
        <w:rPr>
          <w:rFonts w:ascii="Times New Roman" w:hAnsi="Times New Roman" w:cs="Times New Roman"/>
          <w:sz w:val="16"/>
          <w:szCs w:val="16"/>
        </w:rPr>
      </w:pPr>
    </w:p>
    <w:p w:rsidR="005B2439" w:rsidRPr="00B93C17" w:rsidRDefault="005B2439" w:rsidP="00B93C17">
      <w:pPr>
        <w:pStyle w:val="ListParagraph"/>
        <w:spacing w:line="240" w:lineRule="auto"/>
        <w:ind w:left="0"/>
        <w:rPr>
          <w:rFonts w:ascii="Times New Roman" w:hAnsi="Times New Roman" w:cs="Times New Roman"/>
          <w:sz w:val="16"/>
          <w:szCs w:val="16"/>
        </w:rPr>
      </w:pPr>
    </w:p>
    <w:p w:rsidR="005B2439" w:rsidRPr="00B93C17" w:rsidRDefault="005B2439" w:rsidP="00B93C17">
      <w:pPr>
        <w:pStyle w:val="ListParagraph"/>
        <w:spacing w:line="240" w:lineRule="auto"/>
        <w:ind w:left="0"/>
        <w:rPr>
          <w:rFonts w:ascii="Times New Roman" w:hAnsi="Times New Roman" w:cs="Times New Roman"/>
          <w:sz w:val="16"/>
          <w:szCs w:val="16"/>
        </w:rPr>
      </w:pPr>
    </w:p>
    <w:p w:rsidR="005B2439" w:rsidRPr="00B93C17" w:rsidRDefault="005B2439" w:rsidP="00B93C17">
      <w:pPr>
        <w:pStyle w:val="ListParagraph"/>
        <w:spacing w:line="240" w:lineRule="auto"/>
        <w:ind w:left="0"/>
        <w:rPr>
          <w:rFonts w:ascii="Times New Roman" w:hAnsi="Times New Roman" w:cs="Times New Roman"/>
          <w:sz w:val="16"/>
          <w:szCs w:val="16"/>
        </w:rPr>
      </w:pPr>
    </w:p>
    <w:p w:rsidR="005B2439" w:rsidRPr="00B93C17" w:rsidRDefault="005B2439" w:rsidP="00B93C17">
      <w:pPr>
        <w:pStyle w:val="ListParagraph"/>
        <w:spacing w:line="240" w:lineRule="auto"/>
        <w:ind w:left="0"/>
        <w:rPr>
          <w:rFonts w:ascii="Times New Roman" w:hAnsi="Times New Roman" w:cs="Times New Roman"/>
          <w:sz w:val="16"/>
          <w:szCs w:val="16"/>
        </w:rPr>
      </w:pPr>
    </w:p>
    <w:p w:rsidR="005B2439" w:rsidRPr="00B93C17" w:rsidRDefault="005B2439" w:rsidP="00B93C17">
      <w:pPr>
        <w:pStyle w:val="ListParagraph"/>
        <w:spacing w:line="240" w:lineRule="auto"/>
        <w:ind w:left="0"/>
        <w:rPr>
          <w:rFonts w:ascii="Times New Roman" w:hAnsi="Times New Roman" w:cs="Times New Roman"/>
          <w:sz w:val="16"/>
          <w:szCs w:val="16"/>
        </w:rPr>
      </w:pPr>
    </w:p>
    <w:p w:rsidR="005B2439" w:rsidRPr="00B93C17" w:rsidRDefault="005B2439" w:rsidP="00B93C17">
      <w:pPr>
        <w:pStyle w:val="ListParagraph"/>
        <w:spacing w:line="240" w:lineRule="auto"/>
        <w:ind w:left="0"/>
        <w:rPr>
          <w:rFonts w:ascii="Times New Roman" w:hAnsi="Times New Roman" w:cs="Times New Roman"/>
          <w:sz w:val="16"/>
          <w:szCs w:val="16"/>
        </w:rPr>
      </w:pPr>
    </w:p>
    <w:p w:rsidR="005B2439" w:rsidRPr="00B93C17" w:rsidRDefault="005B2439" w:rsidP="00B93C17">
      <w:pPr>
        <w:pStyle w:val="ListParagraph"/>
        <w:spacing w:line="240" w:lineRule="auto"/>
        <w:ind w:left="0"/>
        <w:rPr>
          <w:rFonts w:ascii="Times New Roman" w:hAnsi="Times New Roman" w:cs="Times New Roman"/>
          <w:sz w:val="16"/>
          <w:szCs w:val="16"/>
        </w:rPr>
      </w:pPr>
    </w:p>
    <w:p w:rsidR="005B2439" w:rsidRPr="00B93C17" w:rsidRDefault="005B2439" w:rsidP="00B93C17">
      <w:pPr>
        <w:pStyle w:val="ListParagraph"/>
        <w:spacing w:line="240" w:lineRule="auto"/>
        <w:ind w:left="0"/>
        <w:rPr>
          <w:rFonts w:ascii="Times New Roman" w:hAnsi="Times New Roman" w:cs="Times New Roman"/>
          <w:sz w:val="16"/>
          <w:szCs w:val="16"/>
        </w:rPr>
      </w:pPr>
    </w:p>
    <w:p w:rsidR="005B2439" w:rsidRPr="00B93C17" w:rsidRDefault="005B2439" w:rsidP="00B93C17">
      <w:pPr>
        <w:pStyle w:val="ListParagraph"/>
        <w:spacing w:line="240" w:lineRule="auto"/>
        <w:ind w:left="0"/>
        <w:rPr>
          <w:rFonts w:ascii="Times New Roman" w:hAnsi="Times New Roman" w:cs="Times New Roman"/>
          <w:sz w:val="16"/>
          <w:szCs w:val="16"/>
        </w:rPr>
      </w:pPr>
    </w:p>
    <w:p w:rsidR="005B2439" w:rsidRPr="00B93C17" w:rsidRDefault="005B2439" w:rsidP="00B93C17">
      <w:pPr>
        <w:pStyle w:val="ListParagraph"/>
        <w:spacing w:line="240" w:lineRule="auto"/>
        <w:ind w:left="0"/>
        <w:rPr>
          <w:rFonts w:ascii="Times New Roman" w:hAnsi="Times New Roman" w:cs="Times New Roman"/>
          <w:sz w:val="16"/>
          <w:szCs w:val="16"/>
        </w:rPr>
      </w:pPr>
    </w:p>
    <w:sectPr w:rsidR="005B2439" w:rsidRPr="00B93C17" w:rsidSect="007C0F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2439" w:rsidRDefault="005B2439" w:rsidP="00D1646F">
      <w:pPr>
        <w:spacing w:after="0" w:line="240" w:lineRule="auto"/>
      </w:pPr>
      <w:r>
        <w:separator/>
      </w:r>
    </w:p>
  </w:endnote>
  <w:endnote w:type="continuationSeparator" w:id="1">
    <w:p w:rsidR="005B2439" w:rsidRDefault="005B2439" w:rsidP="00D16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2439" w:rsidRDefault="005B2439" w:rsidP="00D1646F">
      <w:pPr>
        <w:spacing w:after="0" w:line="240" w:lineRule="auto"/>
      </w:pPr>
      <w:r>
        <w:separator/>
      </w:r>
    </w:p>
  </w:footnote>
  <w:footnote w:type="continuationSeparator" w:id="1">
    <w:p w:rsidR="005B2439" w:rsidRDefault="005B2439" w:rsidP="00D164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1D6313"/>
    <w:multiLevelType w:val="hybridMultilevel"/>
    <w:tmpl w:val="14FEAC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047147"/>
    <w:multiLevelType w:val="hybridMultilevel"/>
    <w:tmpl w:val="B1C448A2"/>
    <w:lvl w:ilvl="0" w:tplc="5A6EA95C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BB203B4"/>
    <w:multiLevelType w:val="hybridMultilevel"/>
    <w:tmpl w:val="8C10D274"/>
    <w:lvl w:ilvl="0" w:tplc="C99C17A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33B15DA6"/>
    <w:multiLevelType w:val="hybridMultilevel"/>
    <w:tmpl w:val="9C609E38"/>
    <w:lvl w:ilvl="0" w:tplc="7E20020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96A3E81"/>
    <w:multiLevelType w:val="hybridMultilevel"/>
    <w:tmpl w:val="4962C00C"/>
    <w:lvl w:ilvl="0" w:tplc="7CDC7FDA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C676A"/>
    <w:rsid w:val="00003899"/>
    <w:rsid w:val="00013D0C"/>
    <w:rsid w:val="000332C7"/>
    <w:rsid w:val="0004631A"/>
    <w:rsid w:val="000478A3"/>
    <w:rsid w:val="00055021"/>
    <w:rsid w:val="00057DCC"/>
    <w:rsid w:val="00064111"/>
    <w:rsid w:val="00071B34"/>
    <w:rsid w:val="00074E75"/>
    <w:rsid w:val="00080C98"/>
    <w:rsid w:val="00084B6F"/>
    <w:rsid w:val="000A0729"/>
    <w:rsid w:val="000B6A87"/>
    <w:rsid w:val="000C18D8"/>
    <w:rsid w:val="000C2677"/>
    <w:rsid w:val="000D6F42"/>
    <w:rsid w:val="000E6E8D"/>
    <w:rsid w:val="000E7D77"/>
    <w:rsid w:val="001009A9"/>
    <w:rsid w:val="00103881"/>
    <w:rsid w:val="0010755D"/>
    <w:rsid w:val="00112B2A"/>
    <w:rsid w:val="00116B44"/>
    <w:rsid w:val="001226E9"/>
    <w:rsid w:val="00132DDC"/>
    <w:rsid w:val="00136432"/>
    <w:rsid w:val="0014193C"/>
    <w:rsid w:val="001619AC"/>
    <w:rsid w:val="00162D88"/>
    <w:rsid w:val="00167923"/>
    <w:rsid w:val="00171C46"/>
    <w:rsid w:val="001773B4"/>
    <w:rsid w:val="00177BBC"/>
    <w:rsid w:val="00183ACA"/>
    <w:rsid w:val="0018650C"/>
    <w:rsid w:val="00191A5A"/>
    <w:rsid w:val="001A50AD"/>
    <w:rsid w:val="001B1E73"/>
    <w:rsid w:val="001B5818"/>
    <w:rsid w:val="001C157D"/>
    <w:rsid w:val="001C6D4E"/>
    <w:rsid w:val="001D16C3"/>
    <w:rsid w:val="001D6733"/>
    <w:rsid w:val="001D793D"/>
    <w:rsid w:val="001E45E6"/>
    <w:rsid w:val="001F1570"/>
    <w:rsid w:val="001F6707"/>
    <w:rsid w:val="00210796"/>
    <w:rsid w:val="00210CD9"/>
    <w:rsid w:val="0021326D"/>
    <w:rsid w:val="00213B9B"/>
    <w:rsid w:val="00215B69"/>
    <w:rsid w:val="00226478"/>
    <w:rsid w:val="002347C1"/>
    <w:rsid w:val="00237624"/>
    <w:rsid w:val="00240B97"/>
    <w:rsid w:val="00241A6B"/>
    <w:rsid w:val="00242767"/>
    <w:rsid w:val="00247C69"/>
    <w:rsid w:val="0025192C"/>
    <w:rsid w:val="00253ADB"/>
    <w:rsid w:val="00255873"/>
    <w:rsid w:val="002571B6"/>
    <w:rsid w:val="0026625D"/>
    <w:rsid w:val="00270CD6"/>
    <w:rsid w:val="00270FA6"/>
    <w:rsid w:val="00277A97"/>
    <w:rsid w:val="002829B6"/>
    <w:rsid w:val="002866F6"/>
    <w:rsid w:val="002905C1"/>
    <w:rsid w:val="002914CF"/>
    <w:rsid w:val="00296123"/>
    <w:rsid w:val="002C167B"/>
    <w:rsid w:val="002C1EBD"/>
    <w:rsid w:val="002D02E7"/>
    <w:rsid w:val="002D04B2"/>
    <w:rsid w:val="002D3B70"/>
    <w:rsid w:val="002D4225"/>
    <w:rsid w:val="002D71F2"/>
    <w:rsid w:val="002D79DE"/>
    <w:rsid w:val="002E572B"/>
    <w:rsid w:val="002E64ED"/>
    <w:rsid w:val="002E658C"/>
    <w:rsid w:val="0031456D"/>
    <w:rsid w:val="00325346"/>
    <w:rsid w:val="00333EAB"/>
    <w:rsid w:val="003362F8"/>
    <w:rsid w:val="0034273F"/>
    <w:rsid w:val="00344253"/>
    <w:rsid w:val="00356A41"/>
    <w:rsid w:val="00362C86"/>
    <w:rsid w:val="00371E13"/>
    <w:rsid w:val="003773EB"/>
    <w:rsid w:val="0038118B"/>
    <w:rsid w:val="00385654"/>
    <w:rsid w:val="003977A0"/>
    <w:rsid w:val="003A5721"/>
    <w:rsid w:val="003B7F18"/>
    <w:rsid w:val="003C676A"/>
    <w:rsid w:val="003C7B18"/>
    <w:rsid w:val="003D2B0A"/>
    <w:rsid w:val="003D5AB2"/>
    <w:rsid w:val="003D7568"/>
    <w:rsid w:val="003E02AD"/>
    <w:rsid w:val="003E3CED"/>
    <w:rsid w:val="003E7488"/>
    <w:rsid w:val="004030DE"/>
    <w:rsid w:val="0041222A"/>
    <w:rsid w:val="00412946"/>
    <w:rsid w:val="00414EBC"/>
    <w:rsid w:val="0041651A"/>
    <w:rsid w:val="00417D1C"/>
    <w:rsid w:val="00417D6C"/>
    <w:rsid w:val="00420050"/>
    <w:rsid w:val="0042721E"/>
    <w:rsid w:val="00431B2E"/>
    <w:rsid w:val="0044203A"/>
    <w:rsid w:val="00444C07"/>
    <w:rsid w:val="00445753"/>
    <w:rsid w:val="004611E4"/>
    <w:rsid w:val="00466CC9"/>
    <w:rsid w:val="00475C3D"/>
    <w:rsid w:val="00481026"/>
    <w:rsid w:val="00486221"/>
    <w:rsid w:val="00487DE7"/>
    <w:rsid w:val="00491373"/>
    <w:rsid w:val="00493EE4"/>
    <w:rsid w:val="004A4700"/>
    <w:rsid w:val="004A6B4E"/>
    <w:rsid w:val="004B2252"/>
    <w:rsid w:val="004B466F"/>
    <w:rsid w:val="004C7500"/>
    <w:rsid w:val="004E1127"/>
    <w:rsid w:val="004F66B5"/>
    <w:rsid w:val="005014D5"/>
    <w:rsid w:val="00507304"/>
    <w:rsid w:val="005105D2"/>
    <w:rsid w:val="005120D4"/>
    <w:rsid w:val="00513AEE"/>
    <w:rsid w:val="00515571"/>
    <w:rsid w:val="005505F3"/>
    <w:rsid w:val="005536D7"/>
    <w:rsid w:val="00557557"/>
    <w:rsid w:val="005636F4"/>
    <w:rsid w:val="0056712C"/>
    <w:rsid w:val="00575DAA"/>
    <w:rsid w:val="0057650D"/>
    <w:rsid w:val="005771C8"/>
    <w:rsid w:val="00596949"/>
    <w:rsid w:val="005977A9"/>
    <w:rsid w:val="005A1872"/>
    <w:rsid w:val="005A4447"/>
    <w:rsid w:val="005A695D"/>
    <w:rsid w:val="005B04B2"/>
    <w:rsid w:val="005B2439"/>
    <w:rsid w:val="005B5E1A"/>
    <w:rsid w:val="005B6E85"/>
    <w:rsid w:val="005C3617"/>
    <w:rsid w:val="005D0066"/>
    <w:rsid w:val="005D20A5"/>
    <w:rsid w:val="005D4987"/>
    <w:rsid w:val="005D59A8"/>
    <w:rsid w:val="005D7518"/>
    <w:rsid w:val="005E00A0"/>
    <w:rsid w:val="005E6995"/>
    <w:rsid w:val="00605E71"/>
    <w:rsid w:val="00607E18"/>
    <w:rsid w:val="0061003B"/>
    <w:rsid w:val="0061159F"/>
    <w:rsid w:val="00620903"/>
    <w:rsid w:val="00624747"/>
    <w:rsid w:val="00625C04"/>
    <w:rsid w:val="0062609A"/>
    <w:rsid w:val="006312A1"/>
    <w:rsid w:val="0063278D"/>
    <w:rsid w:val="006340B5"/>
    <w:rsid w:val="0064036F"/>
    <w:rsid w:val="006429A1"/>
    <w:rsid w:val="006463BD"/>
    <w:rsid w:val="00650DC0"/>
    <w:rsid w:val="006534A4"/>
    <w:rsid w:val="00654348"/>
    <w:rsid w:val="00655B50"/>
    <w:rsid w:val="00665A42"/>
    <w:rsid w:val="006720BE"/>
    <w:rsid w:val="006732C3"/>
    <w:rsid w:val="006A0B7E"/>
    <w:rsid w:val="006A0E92"/>
    <w:rsid w:val="006A3050"/>
    <w:rsid w:val="006A3A18"/>
    <w:rsid w:val="006A5286"/>
    <w:rsid w:val="006B71BB"/>
    <w:rsid w:val="006C37AF"/>
    <w:rsid w:val="006D054B"/>
    <w:rsid w:val="006D47B7"/>
    <w:rsid w:val="006E5710"/>
    <w:rsid w:val="006E5FF2"/>
    <w:rsid w:val="006F0492"/>
    <w:rsid w:val="006F5F3A"/>
    <w:rsid w:val="007131AB"/>
    <w:rsid w:val="00714F89"/>
    <w:rsid w:val="0072117E"/>
    <w:rsid w:val="0075285C"/>
    <w:rsid w:val="00755581"/>
    <w:rsid w:val="00760AD0"/>
    <w:rsid w:val="00767230"/>
    <w:rsid w:val="00773F81"/>
    <w:rsid w:val="00774F02"/>
    <w:rsid w:val="0077540E"/>
    <w:rsid w:val="00784056"/>
    <w:rsid w:val="00784565"/>
    <w:rsid w:val="00786D23"/>
    <w:rsid w:val="00791F39"/>
    <w:rsid w:val="00794013"/>
    <w:rsid w:val="00795DCB"/>
    <w:rsid w:val="007965F5"/>
    <w:rsid w:val="007A362C"/>
    <w:rsid w:val="007B18DF"/>
    <w:rsid w:val="007C0FC7"/>
    <w:rsid w:val="007C6565"/>
    <w:rsid w:val="007F0703"/>
    <w:rsid w:val="007F253D"/>
    <w:rsid w:val="007F2DCB"/>
    <w:rsid w:val="007F39D8"/>
    <w:rsid w:val="007F4E67"/>
    <w:rsid w:val="00802057"/>
    <w:rsid w:val="0080298D"/>
    <w:rsid w:val="00807E16"/>
    <w:rsid w:val="00811B02"/>
    <w:rsid w:val="00821747"/>
    <w:rsid w:val="00822CC8"/>
    <w:rsid w:val="00824826"/>
    <w:rsid w:val="00824F22"/>
    <w:rsid w:val="008308C5"/>
    <w:rsid w:val="00833E83"/>
    <w:rsid w:val="00835DDC"/>
    <w:rsid w:val="00836E2C"/>
    <w:rsid w:val="00845B6C"/>
    <w:rsid w:val="008510B7"/>
    <w:rsid w:val="00854241"/>
    <w:rsid w:val="00885996"/>
    <w:rsid w:val="00885A95"/>
    <w:rsid w:val="00887BC8"/>
    <w:rsid w:val="00890232"/>
    <w:rsid w:val="00891BD4"/>
    <w:rsid w:val="00893D1D"/>
    <w:rsid w:val="00896AE5"/>
    <w:rsid w:val="00897A36"/>
    <w:rsid w:val="008A0CBA"/>
    <w:rsid w:val="008B79EE"/>
    <w:rsid w:val="008C1D98"/>
    <w:rsid w:val="008D06EA"/>
    <w:rsid w:val="008D3AA1"/>
    <w:rsid w:val="008D5D10"/>
    <w:rsid w:val="008D5E8C"/>
    <w:rsid w:val="008E1660"/>
    <w:rsid w:val="008E2944"/>
    <w:rsid w:val="008F526E"/>
    <w:rsid w:val="0090029F"/>
    <w:rsid w:val="00902DA7"/>
    <w:rsid w:val="0090569D"/>
    <w:rsid w:val="009153C3"/>
    <w:rsid w:val="0092014E"/>
    <w:rsid w:val="00932220"/>
    <w:rsid w:val="0094301E"/>
    <w:rsid w:val="00947034"/>
    <w:rsid w:val="00947ADF"/>
    <w:rsid w:val="00947DDD"/>
    <w:rsid w:val="00977BED"/>
    <w:rsid w:val="00990D67"/>
    <w:rsid w:val="00993C1F"/>
    <w:rsid w:val="009A1EA3"/>
    <w:rsid w:val="009A6581"/>
    <w:rsid w:val="009B1E05"/>
    <w:rsid w:val="009C049D"/>
    <w:rsid w:val="009E0C54"/>
    <w:rsid w:val="009E5D6E"/>
    <w:rsid w:val="00A0427A"/>
    <w:rsid w:val="00A07DA5"/>
    <w:rsid w:val="00A11D88"/>
    <w:rsid w:val="00A20D5D"/>
    <w:rsid w:val="00A268F2"/>
    <w:rsid w:val="00A2725A"/>
    <w:rsid w:val="00A32562"/>
    <w:rsid w:val="00A34B51"/>
    <w:rsid w:val="00A40D03"/>
    <w:rsid w:val="00A46E5D"/>
    <w:rsid w:val="00A51043"/>
    <w:rsid w:val="00A51393"/>
    <w:rsid w:val="00A55634"/>
    <w:rsid w:val="00A564F1"/>
    <w:rsid w:val="00A63787"/>
    <w:rsid w:val="00A639EB"/>
    <w:rsid w:val="00A73095"/>
    <w:rsid w:val="00A77A50"/>
    <w:rsid w:val="00AA0F23"/>
    <w:rsid w:val="00AA4882"/>
    <w:rsid w:val="00AC4724"/>
    <w:rsid w:val="00AC64DF"/>
    <w:rsid w:val="00AD167E"/>
    <w:rsid w:val="00AD2A53"/>
    <w:rsid w:val="00AD5FBC"/>
    <w:rsid w:val="00AE6E19"/>
    <w:rsid w:val="00B03AF1"/>
    <w:rsid w:val="00B047D5"/>
    <w:rsid w:val="00B06E3C"/>
    <w:rsid w:val="00B07DA9"/>
    <w:rsid w:val="00B15D02"/>
    <w:rsid w:val="00B26EB6"/>
    <w:rsid w:val="00B356C7"/>
    <w:rsid w:val="00B50088"/>
    <w:rsid w:val="00B63066"/>
    <w:rsid w:val="00B6566A"/>
    <w:rsid w:val="00B67031"/>
    <w:rsid w:val="00B85B55"/>
    <w:rsid w:val="00B93C17"/>
    <w:rsid w:val="00B94EEF"/>
    <w:rsid w:val="00B95A04"/>
    <w:rsid w:val="00BA1E2A"/>
    <w:rsid w:val="00BA6612"/>
    <w:rsid w:val="00BB7209"/>
    <w:rsid w:val="00BC04D7"/>
    <w:rsid w:val="00BC20E2"/>
    <w:rsid w:val="00BC5A57"/>
    <w:rsid w:val="00BE05CB"/>
    <w:rsid w:val="00BE17F5"/>
    <w:rsid w:val="00BE25E8"/>
    <w:rsid w:val="00BE6781"/>
    <w:rsid w:val="00C0231D"/>
    <w:rsid w:val="00C072FF"/>
    <w:rsid w:val="00C10299"/>
    <w:rsid w:val="00C1557D"/>
    <w:rsid w:val="00C301D5"/>
    <w:rsid w:val="00C35D01"/>
    <w:rsid w:val="00C35F52"/>
    <w:rsid w:val="00C42EA6"/>
    <w:rsid w:val="00C46609"/>
    <w:rsid w:val="00C63D32"/>
    <w:rsid w:val="00C727B5"/>
    <w:rsid w:val="00CA1170"/>
    <w:rsid w:val="00CB035C"/>
    <w:rsid w:val="00CB5210"/>
    <w:rsid w:val="00CB7BD7"/>
    <w:rsid w:val="00CC5CF1"/>
    <w:rsid w:val="00CD06A4"/>
    <w:rsid w:val="00CD0EAD"/>
    <w:rsid w:val="00CD275E"/>
    <w:rsid w:val="00D14281"/>
    <w:rsid w:val="00D1646F"/>
    <w:rsid w:val="00D21C4E"/>
    <w:rsid w:val="00D25F23"/>
    <w:rsid w:val="00D32770"/>
    <w:rsid w:val="00D35D06"/>
    <w:rsid w:val="00D3603B"/>
    <w:rsid w:val="00D36921"/>
    <w:rsid w:val="00D43E64"/>
    <w:rsid w:val="00D444A9"/>
    <w:rsid w:val="00D4465E"/>
    <w:rsid w:val="00D60C0C"/>
    <w:rsid w:val="00D6289F"/>
    <w:rsid w:val="00D6570B"/>
    <w:rsid w:val="00D7057C"/>
    <w:rsid w:val="00D70790"/>
    <w:rsid w:val="00D71A6E"/>
    <w:rsid w:val="00D82F2E"/>
    <w:rsid w:val="00D85698"/>
    <w:rsid w:val="00D95A39"/>
    <w:rsid w:val="00D977BA"/>
    <w:rsid w:val="00DB17D7"/>
    <w:rsid w:val="00DF4647"/>
    <w:rsid w:val="00E06642"/>
    <w:rsid w:val="00E105E4"/>
    <w:rsid w:val="00E2148C"/>
    <w:rsid w:val="00E33233"/>
    <w:rsid w:val="00E41353"/>
    <w:rsid w:val="00E43F03"/>
    <w:rsid w:val="00E564C2"/>
    <w:rsid w:val="00E57B9C"/>
    <w:rsid w:val="00E62328"/>
    <w:rsid w:val="00E75685"/>
    <w:rsid w:val="00E82F68"/>
    <w:rsid w:val="00E935BD"/>
    <w:rsid w:val="00E94CE1"/>
    <w:rsid w:val="00E954ED"/>
    <w:rsid w:val="00EA22FC"/>
    <w:rsid w:val="00EA5820"/>
    <w:rsid w:val="00EB2913"/>
    <w:rsid w:val="00EB2D42"/>
    <w:rsid w:val="00EB3321"/>
    <w:rsid w:val="00EC0639"/>
    <w:rsid w:val="00EC0646"/>
    <w:rsid w:val="00EC635A"/>
    <w:rsid w:val="00EF08A2"/>
    <w:rsid w:val="00F07553"/>
    <w:rsid w:val="00F16003"/>
    <w:rsid w:val="00F16B38"/>
    <w:rsid w:val="00F175AB"/>
    <w:rsid w:val="00F26A68"/>
    <w:rsid w:val="00F40B08"/>
    <w:rsid w:val="00F41331"/>
    <w:rsid w:val="00F42F39"/>
    <w:rsid w:val="00F55DBB"/>
    <w:rsid w:val="00F711D6"/>
    <w:rsid w:val="00F72549"/>
    <w:rsid w:val="00F816FC"/>
    <w:rsid w:val="00F91A72"/>
    <w:rsid w:val="00F94CBB"/>
    <w:rsid w:val="00FA0F5F"/>
    <w:rsid w:val="00FA5E5B"/>
    <w:rsid w:val="00FB419A"/>
    <w:rsid w:val="00FB4EE5"/>
    <w:rsid w:val="00FC2238"/>
    <w:rsid w:val="00FD1017"/>
    <w:rsid w:val="00FD6932"/>
    <w:rsid w:val="00FE69F6"/>
    <w:rsid w:val="00FF75D4"/>
    <w:rsid w:val="00FF7D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0FC7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D1646F"/>
    <w:pPr>
      <w:ind w:left="720"/>
    </w:pPr>
  </w:style>
  <w:style w:type="paragraph" w:styleId="FootnoteText">
    <w:name w:val="footnote text"/>
    <w:basedOn w:val="Normal"/>
    <w:link w:val="FootnoteTextChar"/>
    <w:uiPriority w:val="99"/>
    <w:semiHidden/>
    <w:rsid w:val="00D1646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D1646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D1646F"/>
    <w:rPr>
      <w:vertAlign w:val="superscript"/>
    </w:rPr>
  </w:style>
  <w:style w:type="table" w:styleId="TableGrid">
    <w:name w:val="Table Grid"/>
    <w:basedOn w:val="TableNormal"/>
    <w:uiPriority w:val="99"/>
    <w:rsid w:val="0061159F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AE6E19"/>
    <w:rPr>
      <w:color w:val="auto"/>
      <w:u w:val="single"/>
    </w:rPr>
  </w:style>
  <w:style w:type="paragraph" w:styleId="NoSpacing">
    <w:name w:val="No Spacing"/>
    <w:uiPriority w:val="99"/>
    <w:qFormat/>
    <w:rsid w:val="00AE6E19"/>
    <w:rPr>
      <w:rFonts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rzezawa.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3</Pages>
  <Words>865</Words>
  <Characters>5194</Characters>
  <Application>Microsoft Office Outlook</Application>
  <DocSecurity>0</DocSecurity>
  <Lines>0</Lines>
  <Paragraphs>0</Paragraphs>
  <ScaleCrop>false</ScaleCrop>
  <Company>trans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Ryszard</dc:creator>
  <cp:keywords/>
  <dc:description/>
  <cp:lastModifiedBy>Łucyków</cp:lastModifiedBy>
  <cp:revision>5</cp:revision>
  <cp:lastPrinted>2018-06-29T08:06:00Z</cp:lastPrinted>
  <dcterms:created xsi:type="dcterms:W3CDTF">2017-06-27T07:38:00Z</dcterms:created>
  <dcterms:modified xsi:type="dcterms:W3CDTF">2018-06-29T08:06:00Z</dcterms:modified>
</cp:coreProperties>
</file>