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5C8" w:rsidRDefault="00CA65C8" w:rsidP="00B76BE2">
      <w:pPr>
        <w:jc w:val="right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Załącznik  Nr 1 do Programu </w:t>
      </w:r>
    </w:p>
    <w:p w:rsidR="00CA65C8" w:rsidRDefault="00CA65C8" w:rsidP="00B76BE2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„Gminna Karta Dużej Rodziny –</w:t>
      </w:r>
    </w:p>
    <w:p w:rsidR="00CA65C8" w:rsidRDefault="00CA65C8" w:rsidP="00B76BE2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Rzezawa dla Rodziny Trzy Plus”</w:t>
      </w:r>
    </w:p>
    <w:p w:rsidR="00CA65C8" w:rsidRDefault="00CA65C8" w:rsidP="00B76BE2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A65C8" w:rsidRDefault="00CA65C8" w:rsidP="00B76BE2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FORMULARZ ZGŁOSZENIOWY</w:t>
      </w:r>
    </w:p>
    <w:p w:rsidR="00CA65C8" w:rsidRDefault="00CA65C8" w:rsidP="00B76BE2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DO UDZIAŁU  W SAMORZĄDOWYM PROGRAMIE</w:t>
      </w:r>
    </w:p>
    <w:p w:rsidR="00CA65C8" w:rsidRDefault="00CA65C8" w:rsidP="00B76BE2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„Gminna Karta Dużej Rodziny – Rzezawa dla Rodziny Trzy Plus”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35"/>
        <w:gridCol w:w="6804"/>
      </w:tblGrid>
      <w:tr w:rsidR="00CA65C8" w:rsidRPr="00D7785D">
        <w:tc>
          <w:tcPr>
            <w:tcW w:w="2235" w:type="dxa"/>
          </w:tcPr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778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6804" w:type="dxa"/>
          </w:tcPr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CA65C8" w:rsidRPr="00D7785D">
        <w:tc>
          <w:tcPr>
            <w:tcW w:w="2235" w:type="dxa"/>
          </w:tcPr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778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ADR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E</w:t>
            </w:r>
            <w:r w:rsidRPr="00D778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S SIEDZIBY</w:t>
            </w:r>
          </w:p>
        </w:tc>
        <w:tc>
          <w:tcPr>
            <w:tcW w:w="6804" w:type="dxa"/>
          </w:tcPr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CA65C8" w:rsidRPr="00D7785D">
        <w:tc>
          <w:tcPr>
            <w:tcW w:w="2235" w:type="dxa"/>
          </w:tcPr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778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NIP</w:t>
            </w:r>
          </w:p>
        </w:tc>
        <w:tc>
          <w:tcPr>
            <w:tcW w:w="6804" w:type="dxa"/>
          </w:tcPr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CA65C8" w:rsidRPr="00D7785D">
        <w:tc>
          <w:tcPr>
            <w:tcW w:w="2235" w:type="dxa"/>
          </w:tcPr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778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WŁAŚCICIEL , REPREZENTANT</w:t>
            </w:r>
          </w:p>
        </w:tc>
        <w:tc>
          <w:tcPr>
            <w:tcW w:w="6804" w:type="dxa"/>
          </w:tcPr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CA65C8" w:rsidRPr="00D7785D">
        <w:tc>
          <w:tcPr>
            <w:tcW w:w="2235" w:type="dxa"/>
          </w:tcPr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778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TELEFON</w:t>
            </w:r>
          </w:p>
        </w:tc>
        <w:tc>
          <w:tcPr>
            <w:tcW w:w="6804" w:type="dxa"/>
          </w:tcPr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CA65C8" w:rsidRPr="00D7785D">
        <w:tc>
          <w:tcPr>
            <w:tcW w:w="2235" w:type="dxa"/>
          </w:tcPr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778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E-MAIL</w:t>
            </w:r>
          </w:p>
        </w:tc>
        <w:tc>
          <w:tcPr>
            <w:tcW w:w="6804" w:type="dxa"/>
          </w:tcPr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CA65C8" w:rsidRPr="00D7785D">
        <w:tc>
          <w:tcPr>
            <w:tcW w:w="2235" w:type="dxa"/>
          </w:tcPr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778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STRONA WWW</w:t>
            </w:r>
          </w:p>
        </w:tc>
        <w:tc>
          <w:tcPr>
            <w:tcW w:w="6804" w:type="dxa"/>
          </w:tcPr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</w:tbl>
    <w:p w:rsidR="00CA65C8" w:rsidRDefault="00CA65C8" w:rsidP="00B76BE2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tbl>
      <w:tblPr>
        <w:tblW w:w="907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70"/>
        <w:gridCol w:w="3070"/>
        <w:gridCol w:w="2932"/>
      </w:tblGrid>
      <w:tr w:rsidR="00CA65C8" w:rsidRPr="00D7785D">
        <w:tc>
          <w:tcPr>
            <w:tcW w:w="3070" w:type="dxa"/>
          </w:tcPr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778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3070" w:type="dxa"/>
          </w:tcPr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778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RODZAJ I WYSOKOŚĆ ZNIŻEK , ULG</w:t>
            </w:r>
          </w:p>
        </w:tc>
        <w:tc>
          <w:tcPr>
            <w:tcW w:w="2932" w:type="dxa"/>
          </w:tcPr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778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TERMINOWOŚĆ I MIEJSCE OBOWIĄZYWANIA</w:t>
            </w:r>
          </w:p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778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ZNIŻEK /ULG</w:t>
            </w:r>
          </w:p>
        </w:tc>
      </w:tr>
      <w:tr w:rsidR="00CA65C8" w:rsidRPr="00D7785D">
        <w:tc>
          <w:tcPr>
            <w:tcW w:w="3070" w:type="dxa"/>
          </w:tcPr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070" w:type="dxa"/>
          </w:tcPr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32" w:type="dxa"/>
          </w:tcPr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CA65C8" w:rsidRPr="00D7785D">
        <w:tc>
          <w:tcPr>
            <w:tcW w:w="3070" w:type="dxa"/>
          </w:tcPr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070" w:type="dxa"/>
          </w:tcPr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32" w:type="dxa"/>
          </w:tcPr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CA65C8" w:rsidRPr="00D7785D">
        <w:tc>
          <w:tcPr>
            <w:tcW w:w="3070" w:type="dxa"/>
          </w:tcPr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070" w:type="dxa"/>
          </w:tcPr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932" w:type="dxa"/>
          </w:tcPr>
          <w:p w:rsidR="00CA65C8" w:rsidRPr="00D7785D" w:rsidRDefault="00CA65C8" w:rsidP="00D7785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</w:tbl>
    <w:p w:rsidR="00CA65C8" w:rsidRDefault="00CA65C8" w:rsidP="00B76BE2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Oświadczam , że wszystkie koszty związane z udzielonymi rabatami dla osób uprawnionych z terenu Gminy Rzezawa pokryje moja firma/przedsiębiorstwo.</w:t>
      </w:r>
    </w:p>
    <w:p w:rsidR="00CA65C8" w:rsidRDefault="00CA65C8" w:rsidP="00B76BE2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>Oświadczam , że wyrażam zgodę na umieszczenie danych dotyczących mojej firmy/działalności  we wszystkich materiałach informacyjnych , w tym w prasie , na stronach internetowych , plakatach , ulotkach dotyczących programu  dla rodzin wielodzietnych   „ Gminna Karta Dużej Rodziny – Rodzina Trzy Plus”</w:t>
      </w:r>
    </w:p>
    <w:p w:rsidR="00CA65C8" w:rsidRDefault="00CA65C8" w:rsidP="00B76BE2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A65C8" w:rsidRDefault="00CA65C8" w:rsidP="00B76BE2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A65C8" w:rsidRDefault="00CA65C8" w:rsidP="00B76BE2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A65C8" w:rsidRDefault="00CA65C8" w:rsidP="00B76BE2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CA65C8" w:rsidRDefault="00CA65C8" w:rsidP="00B76BE2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…………………………………………………..</w:t>
      </w:r>
    </w:p>
    <w:p w:rsidR="00CA65C8" w:rsidRDefault="00CA65C8" w:rsidP="00B76BE2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16"/>
          <w:szCs w:val="16"/>
          <w:lang w:eastAsia="pl-PL"/>
        </w:rPr>
      </w:pPr>
      <w:r>
        <w:rPr>
          <w:rFonts w:ascii="Times New Roman" w:hAnsi="Times New Roman" w:cs="Times New Roman"/>
          <w:sz w:val="16"/>
          <w:szCs w:val="16"/>
          <w:lang w:eastAsia="pl-PL"/>
        </w:rPr>
        <w:t>Data i podpis upoważnionego przedstawiciela firmy zgłaszającej chęć udziału w programie</w:t>
      </w:r>
    </w:p>
    <w:p w:rsidR="00CA65C8" w:rsidRDefault="00CA65C8" w:rsidP="00B76BE2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  <w:lang w:eastAsia="pl-PL"/>
        </w:rPr>
      </w:pPr>
    </w:p>
    <w:p w:rsidR="00CA65C8" w:rsidRDefault="00CA65C8" w:rsidP="00B76BE2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CA65C8" w:rsidRDefault="00CA65C8" w:rsidP="00B76BE2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CA65C8" w:rsidRDefault="00CA65C8" w:rsidP="00B76BE2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CA65C8" w:rsidRDefault="00CA65C8"/>
    <w:sectPr w:rsidR="00CA65C8" w:rsidSect="00BF70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6BE2"/>
    <w:rsid w:val="004B7465"/>
    <w:rsid w:val="00A14F6E"/>
    <w:rsid w:val="00B76BE2"/>
    <w:rsid w:val="00BF703D"/>
    <w:rsid w:val="00CA65C8"/>
    <w:rsid w:val="00D7785D"/>
    <w:rsid w:val="00EB6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6BE2"/>
    <w:pPr>
      <w:spacing w:line="360" w:lineRule="auto"/>
      <w:jc w:val="both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76BE2"/>
    <w:pPr>
      <w:jc w:val="both"/>
    </w:pPr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142</Words>
  <Characters>857</Characters>
  <Application>Microsoft Office Outlook</Application>
  <DocSecurity>0</DocSecurity>
  <Lines>0</Lines>
  <Paragraphs>0</Paragraphs>
  <ScaleCrop>false</ScaleCrop>
  <Company>UGRzezawa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Michno</cp:lastModifiedBy>
  <cp:revision>2</cp:revision>
  <dcterms:created xsi:type="dcterms:W3CDTF">2016-07-14T11:22:00Z</dcterms:created>
  <dcterms:modified xsi:type="dcterms:W3CDTF">2016-07-25T11:39:00Z</dcterms:modified>
</cp:coreProperties>
</file>