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B3C" w:rsidRDefault="00783B3C" w:rsidP="00BC6625">
      <w:pPr>
        <w:pBdr>
          <w:top w:val="single" w:sz="4" w:space="1" w:color="auto"/>
        </w:pBdr>
      </w:pPr>
    </w:p>
    <w:p w:rsidR="00BC6625" w:rsidRPr="00BC6625" w:rsidRDefault="00BC6625" w:rsidP="00BB6231">
      <w:pPr>
        <w:jc w:val="center"/>
        <w:rPr>
          <w:b/>
          <w:sz w:val="52"/>
          <w:szCs w:val="56"/>
        </w:rPr>
      </w:pPr>
    </w:p>
    <w:p w:rsidR="00BB6231" w:rsidRPr="00BC6625" w:rsidRDefault="00BB6231" w:rsidP="00BB6231">
      <w:pPr>
        <w:jc w:val="center"/>
        <w:rPr>
          <w:b/>
          <w:sz w:val="144"/>
          <w:szCs w:val="56"/>
        </w:rPr>
      </w:pPr>
      <w:r w:rsidRPr="00BC6625">
        <w:rPr>
          <w:b/>
          <w:sz w:val="144"/>
          <w:szCs w:val="56"/>
        </w:rPr>
        <w:t>OBWIESZCZENIE</w:t>
      </w:r>
    </w:p>
    <w:p w:rsidR="00BB6231" w:rsidRPr="00BC6625" w:rsidRDefault="00BB6231" w:rsidP="00BB6231">
      <w:pPr>
        <w:jc w:val="center"/>
        <w:rPr>
          <w:sz w:val="72"/>
          <w:szCs w:val="48"/>
        </w:rPr>
      </w:pPr>
    </w:p>
    <w:p w:rsidR="00BC6625" w:rsidRPr="00BC6625" w:rsidRDefault="00BC6625" w:rsidP="00BC6625">
      <w:pPr>
        <w:ind w:firstLine="708"/>
        <w:jc w:val="both"/>
        <w:rPr>
          <w:sz w:val="44"/>
          <w:szCs w:val="32"/>
        </w:rPr>
      </w:pPr>
      <w:r w:rsidRPr="00BC6625">
        <w:rPr>
          <w:sz w:val="44"/>
          <w:szCs w:val="32"/>
        </w:rPr>
        <w:t xml:space="preserve">Na podstawie § 7 </w:t>
      </w:r>
      <w:r w:rsidR="000E44F4">
        <w:rPr>
          <w:sz w:val="44"/>
          <w:szCs w:val="32"/>
        </w:rPr>
        <w:t xml:space="preserve">załącznika Nr </w:t>
      </w:r>
      <w:r w:rsidR="00EB6D73">
        <w:rPr>
          <w:sz w:val="44"/>
          <w:szCs w:val="32"/>
        </w:rPr>
        <w:t>7</w:t>
      </w:r>
      <w:r w:rsidR="000E44F4">
        <w:rPr>
          <w:sz w:val="44"/>
          <w:szCs w:val="32"/>
        </w:rPr>
        <w:t xml:space="preserve"> do </w:t>
      </w:r>
      <w:r w:rsidRPr="00BC6625">
        <w:rPr>
          <w:sz w:val="44"/>
          <w:szCs w:val="32"/>
        </w:rPr>
        <w:t xml:space="preserve">Uchwały Nr III/18/18 Rady Gminy Rzezawa z dnia 21 grudnia 2018 r. w sprawie Statutów Sołectw Gminy Rzezawa (Dz. Urz. Woj. </w:t>
      </w:r>
      <w:proofErr w:type="spellStart"/>
      <w:r w:rsidRPr="00BC6625">
        <w:rPr>
          <w:sz w:val="44"/>
          <w:szCs w:val="32"/>
        </w:rPr>
        <w:t>Małopol</w:t>
      </w:r>
      <w:proofErr w:type="spellEnd"/>
      <w:r w:rsidRPr="00BC6625">
        <w:rPr>
          <w:sz w:val="44"/>
          <w:szCs w:val="32"/>
        </w:rPr>
        <w:t xml:space="preserve">. z 2018 r. poz. 9181) i Zarządzenia Nr 2/2019 Wójta Gminy Rzezawa z dnia 15 stycznia 2019 r. w sprawie zarządzenia wyborów Sołtysów </w:t>
      </w:r>
      <w:r w:rsidR="000E44F4">
        <w:rPr>
          <w:sz w:val="44"/>
          <w:szCs w:val="32"/>
        </w:rPr>
        <w:br/>
      </w:r>
      <w:r w:rsidRPr="00BC6625">
        <w:rPr>
          <w:sz w:val="44"/>
          <w:szCs w:val="32"/>
        </w:rPr>
        <w:t>i Rad Sołeckich na terenie Gminy Rzezawa</w:t>
      </w:r>
    </w:p>
    <w:p w:rsidR="00BC6625" w:rsidRPr="00BC6625" w:rsidRDefault="00BC6625" w:rsidP="00BB6231">
      <w:pPr>
        <w:jc w:val="center"/>
        <w:rPr>
          <w:b/>
          <w:sz w:val="52"/>
          <w:szCs w:val="36"/>
        </w:rPr>
      </w:pPr>
    </w:p>
    <w:p w:rsidR="00BB6231" w:rsidRPr="00BC6625" w:rsidRDefault="00BB6231" w:rsidP="00BB6231">
      <w:pPr>
        <w:jc w:val="center"/>
        <w:rPr>
          <w:b/>
          <w:sz w:val="96"/>
          <w:szCs w:val="36"/>
        </w:rPr>
      </w:pPr>
      <w:r w:rsidRPr="00BC6625">
        <w:rPr>
          <w:b/>
          <w:sz w:val="96"/>
          <w:szCs w:val="36"/>
        </w:rPr>
        <w:t xml:space="preserve">Z W O Ł U J Ę </w:t>
      </w:r>
    </w:p>
    <w:p w:rsidR="00BB6231" w:rsidRPr="00BC6625" w:rsidRDefault="00BB6231" w:rsidP="00BB6231">
      <w:pPr>
        <w:jc w:val="center"/>
        <w:rPr>
          <w:sz w:val="32"/>
          <w:szCs w:val="36"/>
        </w:rPr>
      </w:pPr>
    </w:p>
    <w:p w:rsidR="00BB6231" w:rsidRPr="00BC6625" w:rsidRDefault="00BB6231" w:rsidP="00BB6231">
      <w:pPr>
        <w:jc w:val="center"/>
        <w:rPr>
          <w:sz w:val="56"/>
          <w:szCs w:val="36"/>
        </w:rPr>
      </w:pPr>
      <w:r w:rsidRPr="00BC6625">
        <w:rPr>
          <w:sz w:val="56"/>
          <w:szCs w:val="36"/>
        </w:rPr>
        <w:t xml:space="preserve">Zebranie Wiejskie w </w:t>
      </w:r>
      <w:r w:rsidR="00EB6D73">
        <w:rPr>
          <w:sz w:val="56"/>
          <w:szCs w:val="36"/>
        </w:rPr>
        <w:t>Krzeczowie</w:t>
      </w:r>
      <w:r w:rsidRPr="00BC6625">
        <w:rPr>
          <w:sz w:val="56"/>
          <w:szCs w:val="36"/>
        </w:rPr>
        <w:t xml:space="preserve"> na dzień</w:t>
      </w:r>
    </w:p>
    <w:p w:rsidR="00BB6231" w:rsidRPr="00BC6625" w:rsidRDefault="001F0F02" w:rsidP="00BB6231">
      <w:pPr>
        <w:jc w:val="center"/>
        <w:rPr>
          <w:b/>
          <w:sz w:val="96"/>
          <w:szCs w:val="44"/>
        </w:rPr>
      </w:pPr>
      <w:r>
        <w:rPr>
          <w:b/>
          <w:sz w:val="96"/>
          <w:szCs w:val="44"/>
        </w:rPr>
        <w:t>2</w:t>
      </w:r>
      <w:r w:rsidR="00BC6625" w:rsidRPr="00BC6625">
        <w:rPr>
          <w:b/>
          <w:sz w:val="96"/>
          <w:szCs w:val="44"/>
        </w:rPr>
        <w:t xml:space="preserve"> </w:t>
      </w:r>
      <w:r w:rsidR="00EB6D73">
        <w:rPr>
          <w:b/>
          <w:sz w:val="96"/>
          <w:szCs w:val="44"/>
        </w:rPr>
        <w:t>marca</w:t>
      </w:r>
      <w:r w:rsidR="00BC6625" w:rsidRPr="00BC6625">
        <w:rPr>
          <w:b/>
          <w:sz w:val="96"/>
          <w:szCs w:val="44"/>
        </w:rPr>
        <w:t xml:space="preserve"> 2019</w:t>
      </w:r>
      <w:r w:rsidR="00BB6231" w:rsidRPr="00BC6625">
        <w:rPr>
          <w:b/>
          <w:sz w:val="96"/>
          <w:szCs w:val="44"/>
        </w:rPr>
        <w:t xml:space="preserve"> </w:t>
      </w:r>
      <w:r w:rsidR="00BC6625" w:rsidRPr="00BC6625">
        <w:rPr>
          <w:b/>
          <w:sz w:val="96"/>
          <w:szCs w:val="44"/>
        </w:rPr>
        <w:t xml:space="preserve">r. </w:t>
      </w:r>
      <w:r w:rsidR="00BB6231" w:rsidRPr="00BC6625">
        <w:rPr>
          <w:b/>
          <w:sz w:val="96"/>
          <w:szCs w:val="44"/>
        </w:rPr>
        <w:t>na godz. 1</w:t>
      </w:r>
      <w:r w:rsidR="00EB6D73">
        <w:rPr>
          <w:b/>
          <w:sz w:val="96"/>
          <w:szCs w:val="44"/>
        </w:rPr>
        <w:t>7</w:t>
      </w:r>
      <w:r w:rsidR="00EB6D73">
        <w:rPr>
          <w:b/>
          <w:sz w:val="96"/>
          <w:szCs w:val="44"/>
          <w:vertAlign w:val="superscript"/>
        </w:rPr>
        <w:t>0</w:t>
      </w:r>
      <w:r w:rsidR="00BB6231" w:rsidRPr="00BC6625">
        <w:rPr>
          <w:b/>
          <w:sz w:val="96"/>
          <w:szCs w:val="44"/>
          <w:vertAlign w:val="superscript"/>
        </w:rPr>
        <w:t>0</w:t>
      </w:r>
    </w:p>
    <w:p w:rsidR="00BB6231" w:rsidRPr="00BC6625" w:rsidRDefault="00BB6231" w:rsidP="00BB6231">
      <w:pPr>
        <w:jc w:val="center"/>
        <w:rPr>
          <w:sz w:val="72"/>
          <w:szCs w:val="40"/>
        </w:rPr>
      </w:pPr>
      <w:r w:rsidRPr="00BC6625">
        <w:rPr>
          <w:sz w:val="72"/>
          <w:szCs w:val="40"/>
        </w:rPr>
        <w:t xml:space="preserve">w </w:t>
      </w:r>
      <w:r w:rsidR="00EB6D73">
        <w:rPr>
          <w:sz w:val="72"/>
          <w:szCs w:val="40"/>
        </w:rPr>
        <w:t>Świetlicy Wiejskiej</w:t>
      </w:r>
      <w:r w:rsidR="00CD3A02">
        <w:rPr>
          <w:sz w:val="72"/>
          <w:szCs w:val="40"/>
        </w:rPr>
        <w:br/>
      </w:r>
      <w:r w:rsidR="001F0F02">
        <w:rPr>
          <w:sz w:val="72"/>
          <w:szCs w:val="40"/>
        </w:rPr>
        <w:t xml:space="preserve">w </w:t>
      </w:r>
      <w:r w:rsidR="00EB6D73">
        <w:rPr>
          <w:sz w:val="72"/>
          <w:szCs w:val="40"/>
        </w:rPr>
        <w:t>Krzeczowie</w:t>
      </w:r>
      <w:r w:rsidRPr="00BC6625">
        <w:rPr>
          <w:sz w:val="72"/>
          <w:szCs w:val="40"/>
        </w:rPr>
        <w:t>.</w:t>
      </w:r>
    </w:p>
    <w:p w:rsidR="00BB6231" w:rsidRPr="00BC6625" w:rsidRDefault="00BB6231" w:rsidP="00BB6231">
      <w:pPr>
        <w:jc w:val="center"/>
        <w:rPr>
          <w:sz w:val="48"/>
          <w:szCs w:val="36"/>
        </w:rPr>
      </w:pPr>
    </w:p>
    <w:p w:rsidR="00BB6231" w:rsidRPr="00BC6625" w:rsidRDefault="00BB6231" w:rsidP="00BB6231">
      <w:pPr>
        <w:jc w:val="both"/>
        <w:rPr>
          <w:sz w:val="56"/>
          <w:szCs w:val="36"/>
          <w:u w:val="single"/>
        </w:rPr>
      </w:pPr>
      <w:r w:rsidRPr="00BC6625">
        <w:rPr>
          <w:sz w:val="56"/>
          <w:szCs w:val="36"/>
          <w:u w:val="single"/>
        </w:rPr>
        <w:t>Proponowany porządek obrad:</w:t>
      </w:r>
    </w:p>
    <w:p w:rsidR="00BB6231" w:rsidRPr="00BC6625" w:rsidRDefault="00BB6231" w:rsidP="00BB6231">
      <w:pPr>
        <w:jc w:val="both"/>
        <w:rPr>
          <w:sz w:val="48"/>
          <w:szCs w:val="36"/>
        </w:rPr>
      </w:pPr>
    </w:p>
    <w:p w:rsidR="00BB6231" w:rsidRPr="00BC6625" w:rsidRDefault="00BB6231" w:rsidP="00BC6625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jc w:val="both"/>
        <w:rPr>
          <w:sz w:val="48"/>
          <w:szCs w:val="36"/>
        </w:rPr>
      </w:pPr>
      <w:r w:rsidRPr="00BC6625">
        <w:rPr>
          <w:sz w:val="48"/>
          <w:szCs w:val="36"/>
        </w:rPr>
        <w:t>sprawozdanie z działalności Rady Sołeckiej za minioną kadencję,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w</w:t>
      </w:r>
      <w:r w:rsidR="00BB6231" w:rsidRPr="00BC6625">
        <w:rPr>
          <w:sz w:val="48"/>
          <w:szCs w:val="36"/>
        </w:rPr>
        <w:t>ybór Sołtysa wsi,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w</w:t>
      </w:r>
      <w:r w:rsidR="00BB6231" w:rsidRPr="00BC6625">
        <w:rPr>
          <w:sz w:val="48"/>
          <w:szCs w:val="36"/>
        </w:rPr>
        <w:t>ybór Rady Sołeckiej,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s</w:t>
      </w:r>
      <w:r w:rsidR="00BB6231" w:rsidRPr="00BC6625">
        <w:rPr>
          <w:sz w:val="48"/>
          <w:szCs w:val="36"/>
        </w:rPr>
        <w:t>prawy bieżące</w:t>
      </w:r>
      <w:r w:rsidRPr="00BC6625">
        <w:rPr>
          <w:sz w:val="48"/>
          <w:szCs w:val="36"/>
        </w:rPr>
        <w:t>.</w:t>
      </w:r>
    </w:p>
    <w:p w:rsidR="00BB6231" w:rsidRPr="00BC6625" w:rsidRDefault="00BB6231" w:rsidP="00BB6231">
      <w:pPr>
        <w:jc w:val="both"/>
        <w:rPr>
          <w:sz w:val="48"/>
          <w:szCs w:val="36"/>
        </w:rPr>
      </w:pPr>
    </w:p>
    <w:p w:rsidR="00BB6231" w:rsidRPr="00BC6625" w:rsidRDefault="00BC6625" w:rsidP="00BC6625">
      <w:pPr>
        <w:jc w:val="center"/>
        <w:rPr>
          <w:b/>
          <w:sz w:val="52"/>
          <w:szCs w:val="40"/>
          <w:u w:val="single"/>
        </w:rPr>
      </w:pPr>
      <w:r w:rsidRPr="00BC6625">
        <w:rPr>
          <w:b/>
          <w:sz w:val="52"/>
          <w:szCs w:val="40"/>
          <w:u w:val="single"/>
        </w:rPr>
        <w:t>UWAGA!</w:t>
      </w:r>
    </w:p>
    <w:p w:rsidR="00BC6625" w:rsidRPr="00BC6625" w:rsidRDefault="00BC6625" w:rsidP="00BC6625">
      <w:pPr>
        <w:jc w:val="center"/>
        <w:rPr>
          <w:b/>
          <w:sz w:val="52"/>
          <w:szCs w:val="40"/>
          <w:u w:val="single"/>
        </w:rPr>
      </w:pPr>
    </w:p>
    <w:p w:rsidR="00BB6231" w:rsidRPr="00BC6625" w:rsidRDefault="00BB6231" w:rsidP="00BC6625">
      <w:pPr>
        <w:jc w:val="both"/>
        <w:rPr>
          <w:b/>
          <w:sz w:val="48"/>
          <w:szCs w:val="40"/>
        </w:rPr>
      </w:pPr>
      <w:r w:rsidRPr="00BC6625">
        <w:rPr>
          <w:b/>
          <w:sz w:val="56"/>
          <w:szCs w:val="40"/>
        </w:rPr>
        <w:t>w przypadku brak</w:t>
      </w:r>
      <w:r w:rsidR="00E91BC1">
        <w:rPr>
          <w:b/>
          <w:sz w:val="56"/>
          <w:szCs w:val="40"/>
        </w:rPr>
        <w:t>u</w:t>
      </w:r>
      <w:r w:rsidRPr="00BC6625">
        <w:rPr>
          <w:b/>
          <w:sz w:val="56"/>
          <w:szCs w:val="40"/>
        </w:rPr>
        <w:t xml:space="preserve"> quorum w I-</w:t>
      </w:r>
      <w:proofErr w:type="spellStart"/>
      <w:r w:rsidRPr="00BC6625">
        <w:rPr>
          <w:b/>
          <w:sz w:val="56"/>
          <w:szCs w:val="40"/>
        </w:rPr>
        <w:t>wszym</w:t>
      </w:r>
      <w:proofErr w:type="spellEnd"/>
      <w:r w:rsidRPr="00BC6625">
        <w:rPr>
          <w:b/>
          <w:sz w:val="56"/>
          <w:szCs w:val="40"/>
        </w:rPr>
        <w:t xml:space="preserve"> terminie, zebranie odbędzie się w II-gim terminie tj.  w dniu </w:t>
      </w:r>
      <w:r w:rsidR="00DB2CBF">
        <w:rPr>
          <w:b/>
          <w:sz w:val="56"/>
          <w:szCs w:val="44"/>
        </w:rPr>
        <w:t>2 marca</w:t>
      </w:r>
      <w:r w:rsidR="00BC6625">
        <w:rPr>
          <w:b/>
          <w:sz w:val="56"/>
          <w:szCs w:val="44"/>
        </w:rPr>
        <w:t xml:space="preserve"> </w:t>
      </w:r>
      <w:r w:rsidRPr="00BC6625">
        <w:rPr>
          <w:b/>
          <w:sz w:val="56"/>
          <w:szCs w:val="44"/>
        </w:rPr>
        <w:t>201</w:t>
      </w:r>
      <w:r w:rsidR="00BC6625" w:rsidRPr="00BC6625">
        <w:rPr>
          <w:b/>
          <w:sz w:val="56"/>
          <w:szCs w:val="44"/>
        </w:rPr>
        <w:t>9 r.</w:t>
      </w:r>
      <w:r w:rsidRPr="00BC6625">
        <w:rPr>
          <w:b/>
          <w:sz w:val="56"/>
          <w:szCs w:val="44"/>
        </w:rPr>
        <w:t xml:space="preserve"> </w:t>
      </w:r>
      <w:r w:rsidR="00BC6625">
        <w:rPr>
          <w:b/>
          <w:sz w:val="56"/>
          <w:szCs w:val="44"/>
        </w:rPr>
        <w:br/>
      </w:r>
      <w:r w:rsidRPr="00BC6625">
        <w:rPr>
          <w:b/>
          <w:sz w:val="56"/>
          <w:szCs w:val="44"/>
        </w:rPr>
        <w:t>o godz. 1</w:t>
      </w:r>
      <w:r w:rsidR="00EB6D73">
        <w:rPr>
          <w:b/>
          <w:sz w:val="56"/>
          <w:szCs w:val="44"/>
        </w:rPr>
        <w:t>7</w:t>
      </w:r>
      <w:r w:rsidR="00EB6D73">
        <w:rPr>
          <w:b/>
          <w:sz w:val="56"/>
          <w:szCs w:val="44"/>
          <w:vertAlign w:val="superscript"/>
        </w:rPr>
        <w:t>1</w:t>
      </w:r>
      <w:r w:rsidR="00BC6625" w:rsidRPr="00BC6625">
        <w:rPr>
          <w:b/>
          <w:sz w:val="56"/>
          <w:szCs w:val="44"/>
          <w:vertAlign w:val="superscript"/>
        </w:rPr>
        <w:t>5</w:t>
      </w:r>
      <w:r w:rsidR="00BC6625">
        <w:rPr>
          <w:b/>
          <w:sz w:val="56"/>
          <w:szCs w:val="44"/>
        </w:rPr>
        <w:t>.</w:t>
      </w:r>
    </w:p>
    <w:p w:rsidR="00BB6231" w:rsidRPr="00BC6625" w:rsidRDefault="00BB6231" w:rsidP="00BB6231">
      <w:pPr>
        <w:rPr>
          <w:b/>
          <w:i/>
          <w:sz w:val="48"/>
          <w:szCs w:val="40"/>
        </w:rPr>
      </w:pPr>
    </w:p>
    <w:p w:rsidR="00BB6231" w:rsidRPr="00BC6625" w:rsidRDefault="00BB6231" w:rsidP="00BB6231">
      <w:pPr>
        <w:ind w:firstLine="3360"/>
        <w:jc w:val="center"/>
        <w:rPr>
          <w:sz w:val="40"/>
          <w:szCs w:val="28"/>
        </w:rPr>
      </w:pPr>
    </w:p>
    <w:p w:rsidR="00783B3C" w:rsidRDefault="00783B3C" w:rsidP="00783B3C"/>
    <w:sectPr w:rsidR="00783B3C" w:rsidSect="00BC6625">
      <w:headerReference w:type="default" r:id="rId7"/>
      <w:footerReference w:type="default" r:id="rId8"/>
      <w:pgSz w:w="16839" w:h="23814" w:code="8"/>
      <w:pgMar w:top="567" w:right="1134" w:bottom="567" w:left="1134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C90" w:rsidRDefault="00E05C90">
      <w:r>
        <w:separator/>
      </w:r>
    </w:p>
  </w:endnote>
  <w:endnote w:type="continuationSeparator" w:id="0">
    <w:p w:rsidR="00E05C90" w:rsidRDefault="00E05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limbachItcTEE">
    <w:altName w:val="Courier New"/>
    <w:panose1 w:val="00000000000000000000"/>
    <w:charset w:val="00"/>
    <w:family w:val="decorative"/>
    <w:notTrueType/>
    <w:pitch w:val="variable"/>
    <w:sig w:usb0="00000007" w:usb1="00000000" w:usb2="00000000" w:usb3="00000000" w:csb0="0000008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265" w:rsidRDefault="00404265" w:rsidP="00404265">
    <w:pPr>
      <w:pStyle w:val="Stopka"/>
      <w:pBdr>
        <w:top w:val="single" w:sz="4" w:space="1" w:color="A5A5A5"/>
      </w:pBdr>
      <w:rPr>
        <w:color w:val="7F7F7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C90" w:rsidRDefault="00E05C90">
      <w:r>
        <w:separator/>
      </w:r>
    </w:p>
  </w:footnote>
  <w:footnote w:type="continuationSeparator" w:id="0">
    <w:p w:rsidR="00E05C90" w:rsidRDefault="00E05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BC6625" w:rsidTr="00932BA2">
      <w:trPr>
        <w:trHeight w:val="1109"/>
        <w:jc w:val="center"/>
      </w:trPr>
      <w:tc>
        <w:tcPr>
          <w:tcW w:w="1653" w:type="dxa"/>
          <w:vAlign w:val="center"/>
        </w:tcPr>
        <w:p w:rsidR="00BC6625" w:rsidRDefault="00BC6625" w:rsidP="00BC6625">
          <w:pPr>
            <w:jc w:val="center"/>
          </w:pPr>
          <w:r>
            <w:br w:type="page"/>
          </w:r>
          <w:r w:rsidR="008647EF" w:rsidRPr="00BC6625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2000" cy="863600"/>
                <wp:effectExtent l="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bCs w:val="0"/>
              <w:sz w:val="36"/>
            </w:rPr>
          </w:pPr>
          <w:r>
            <w:rPr>
              <w:rStyle w:val="Pogrubienie"/>
              <w:rFonts w:ascii="Garamond" w:hAnsi="Garamond" w:cs="Arial"/>
              <w:bCs w:val="0"/>
              <w:sz w:val="36"/>
            </w:rPr>
            <w:t>Wójt</w:t>
          </w:r>
          <w:r w:rsidRPr="00FC1B60">
            <w:rPr>
              <w:rStyle w:val="Pogrubienie"/>
              <w:rFonts w:ascii="Garamond" w:hAnsi="Garamond" w:cs="Arial"/>
              <w:bCs w:val="0"/>
              <w:sz w:val="36"/>
            </w:rPr>
            <w:t xml:space="preserve"> Gminy Rzezawa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 w:cs="Arial"/>
              <w:b w:val="0"/>
              <w:bCs w:val="0"/>
              <w:sz w:val="20"/>
            </w:rPr>
          </w:pPr>
          <w:r w:rsidRPr="00FC1B60">
            <w:rPr>
              <w:rStyle w:val="Pogrubienie"/>
              <w:bCs w:val="0"/>
              <w:sz w:val="20"/>
            </w:rPr>
            <w:t xml:space="preserve"> </w:t>
          </w: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ul. Długa 21</w:t>
          </w:r>
          <w:r w:rsidRPr="00FC1B60">
            <w:rPr>
              <w:rStyle w:val="Pogrubienie"/>
              <w:bCs w:val="0"/>
              <w:sz w:val="20"/>
            </w:rPr>
            <w:t xml:space="preserve">, </w:t>
          </w: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32-765 Rzezawa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 w:val="0"/>
              <w:sz w:val="20"/>
            </w:rPr>
          </w:pP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Telefon: 14 68 58 100 lub 14 68 58 600  Faks: 14 68 58 600 w. 36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 w:val="0"/>
              <w:sz w:val="20"/>
            </w:rPr>
          </w:pP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e-mail: gmina@rzezawa.pl</w:t>
          </w:r>
        </w:p>
        <w:p w:rsidR="00BC6625" w:rsidRPr="005E0B4A" w:rsidRDefault="00E05C90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BC6625" w:rsidRPr="00FC1B60">
              <w:rPr>
                <w:rStyle w:val="Pogrubienie"/>
                <w:rFonts w:ascii="Garamond" w:hAnsi="Garamond"/>
                <w:bCs w:val="0"/>
                <w:sz w:val="20"/>
              </w:rPr>
              <w:t>www.rzezawa.pl</w:t>
            </w:r>
          </w:hyperlink>
        </w:p>
      </w:tc>
    </w:tr>
  </w:tbl>
  <w:p w:rsidR="00E34356" w:rsidRPr="00404265" w:rsidRDefault="00E34356" w:rsidP="00BC6625">
    <w:pPr>
      <w:pStyle w:val="NormalnyWeb"/>
      <w:tabs>
        <w:tab w:val="left" w:pos="3290"/>
      </w:tabs>
      <w:spacing w:before="0" w:beforeAutospacing="0" w:after="0" w:afterAutospacing="0"/>
      <w:jc w:val="center"/>
      <w:rPr>
        <w:color w:val="24406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D4974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5EBA"/>
    <w:multiLevelType w:val="hybridMultilevel"/>
    <w:tmpl w:val="98883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77017B"/>
    <w:multiLevelType w:val="hybridMultilevel"/>
    <w:tmpl w:val="7F36B11A"/>
    <w:lvl w:ilvl="0" w:tplc="267EF99C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63583"/>
    <w:multiLevelType w:val="hybridMultilevel"/>
    <w:tmpl w:val="1F927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E6697"/>
    <w:multiLevelType w:val="hybridMultilevel"/>
    <w:tmpl w:val="F6CA3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1F3067"/>
    <w:multiLevelType w:val="hybridMultilevel"/>
    <w:tmpl w:val="75D4AEE0"/>
    <w:lvl w:ilvl="0" w:tplc="8BEC76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A71058"/>
    <w:multiLevelType w:val="hybridMultilevel"/>
    <w:tmpl w:val="284E7BFA"/>
    <w:lvl w:ilvl="0" w:tplc="71C29B38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7" w15:restartNumberingAfterBreak="0">
    <w:nsid w:val="194356EE"/>
    <w:multiLevelType w:val="hybridMultilevel"/>
    <w:tmpl w:val="C71E40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F473B"/>
    <w:multiLevelType w:val="hybridMultilevel"/>
    <w:tmpl w:val="F6E8E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D45BE4"/>
    <w:multiLevelType w:val="hybridMultilevel"/>
    <w:tmpl w:val="17EC0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915F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903936"/>
    <w:multiLevelType w:val="hybridMultilevel"/>
    <w:tmpl w:val="B4AE123C"/>
    <w:lvl w:ilvl="0" w:tplc="DAE8B2F4">
      <w:start w:val="39"/>
      <w:numFmt w:val="decimal"/>
      <w:lvlText w:val="%1"/>
      <w:lvlJc w:val="left"/>
      <w:pPr>
        <w:tabs>
          <w:tab w:val="num" w:pos="4953"/>
        </w:tabs>
        <w:ind w:left="4953" w:hanging="3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13"/>
        </w:tabs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33"/>
        </w:tabs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53"/>
        </w:tabs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73"/>
        </w:tabs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93"/>
        </w:tabs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13"/>
        </w:tabs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33"/>
        </w:tabs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53"/>
        </w:tabs>
        <w:ind w:left="7353" w:hanging="180"/>
      </w:pPr>
    </w:lvl>
  </w:abstractNum>
  <w:abstractNum w:abstractNumId="12" w15:restartNumberingAfterBreak="0">
    <w:nsid w:val="258062C8"/>
    <w:multiLevelType w:val="hybridMultilevel"/>
    <w:tmpl w:val="9910A02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C91ED3"/>
    <w:multiLevelType w:val="hybridMultilevel"/>
    <w:tmpl w:val="9FBA2D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10BFF"/>
    <w:multiLevelType w:val="hybridMultilevel"/>
    <w:tmpl w:val="B734C94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477B88"/>
    <w:multiLevelType w:val="hybridMultilevel"/>
    <w:tmpl w:val="853A6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EF73BD"/>
    <w:multiLevelType w:val="hybridMultilevel"/>
    <w:tmpl w:val="D73A479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B5DBE"/>
    <w:multiLevelType w:val="hybridMultilevel"/>
    <w:tmpl w:val="33302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33BDE"/>
    <w:multiLevelType w:val="hybridMultilevel"/>
    <w:tmpl w:val="170C8422"/>
    <w:lvl w:ilvl="0" w:tplc="FFFFFFFF">
      <w:start w:val="1"/>
      <w:numFmt w:val="decimal"/>
      <w:lvlText w:val="%1."/>
      <w:lvlJc w:val="left"/>
      <w:pPr>
        <w:tabs>
          <w:tab w:val="num" w:pos="575"/>
        </w:tabs>
        <w:ind w:left="575" w:hanging="375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280"/>
        </w:tabs>
        <w:ind w:left="12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40"/>
        </w:tabs>
        <w:ind w:left="3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60"/>
        </w:tabs>
        <w:ind w:left="4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</w:lvl>
  </w:abstractNum>
  <w:abstractNum w:abstractNumId="19" w15:restartNumberingAfterBreak="0">
    <w:nsid w:val="35AB290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110EE3"/>
    <w:multiLevelType w:val="hybridMultilevel"/>
    <w:tmpl w:val="53045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E96E45"/>
    <w:multiLevelType w:val="hybridMultilevel"/>
    <w:tmpl w:val="345ADE3A"/>
    <w:lvl w:ilvl="0" w:tplc="FA289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F56F7D"/>
    <w:multiLevelType w:val="hybridMultilevel"/>
    <w:tmpl w:val="81B8E29A"/>
    <w:lvl w:ilvl="0" w:tplc="307690E0">
      <w:start w:val="3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624841"/>
    <w:multiLevelType w:val="hybridMultilevel"/>
    <w:tmpl w:val="BC849FE2"/>
    <w:lvl w:ilvl="0" w:tplc="0415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24" w15:restartNumberingAfterBreak="0">
    <w:nsid w:val="3F6B1F8D"/>
    <w:multiLevelType w:val="hybridMultilevel"/>
    <w:tmpl w:val="5216A6AE"/>
    <w:lvl w:ilvl="0" w:tplc="7EA88686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4132E8"/>
    <w:multiLevelType w:val="hybridMultilevel"/>
    <w:tmpl w:val="4544D3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9D6BCC"/>
    <w:multiLevelType w:val="hybridMultilevel"/>
    <w:tmpl w:val="AC2A6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447B2C"/>
    <w:multiLevelType w:val="hybridMultilevel"/>
    <w:tmpl w:val="5706D9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A3A6A1B"/>
    <w:multiLevelType w:val="hybridMultilevel"/>
    <w:tmpl w:val="09D229CC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9" w15:restartNumberingAfterBreak="0">
    <w:nsid w:val="4D9A650A"/>
    <w:multiLevelType w:val="hybridMultilevel"/>
    <w:tmpl w:val="E31A1B2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C340F0"/>
    <w:multiLevelType w:val="hybridMultilevel"/>
    <w:tmpl w:val="2028E772"/>
    <w:lvl w:ilvl="0" w:tplc="9760AB5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247F9C"/>
    <w:multiLevelType w:val="hybridMultilevel"/>
    <w:tmpl w:val="A9641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757EF1"/>
    <w:multiLevelType w:val="hybridMultilevel"/>
    <w:tmpl w:val="8A52DC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86240"/>
    <w:multiLevelType w:val="hybridMultilevel"/>
    <w:tmpl w:val="D97E478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E20C63"/>
    <w:multiLevelType w:val="hybridMultilevel"/>
    <w:tmpl w:val="6FD82B44"/>
    <w:lvl w:ilvl="0" w:tplc="9552F85C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60305E41"/>
    <w:multiLevelType w:val="hybridMultilevel"/>
    <w:tmpl w:val="3F7CF6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8E4DBA"/>
    <w:multiLevelType w:val="hybridMultilevel"/>
    <w:tmpl w:val="22964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C30ECF"/>
    <w:multiLevelType w:val="hybridMultilevel"/>
    <w:tmpl w:val="C45E0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292C74"/>
    <w:multiLevelType w:val="hybridMultilevel"/>
    <w:tmpl w:val="13B2EC94"/>
    <w:lvl w:ilvl="0" w:tplc="2CDC5F76">
      <w:start w:val="1"/>
      <w:numFmt w:val="bullet"/>
      <w:lvlText w:val=""/>
      <w:lvlJc w:val="left"/>
      <w:pPr>
        <w:tabs>
          <w:tab w:val="num" w:pos="720"/>
        </w:tabs>
        <w:ind w:left="624" w:hanging="26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851A1"/>
    <w:multiLevelType w:val="hybridMultilevel"/>
    <w:tmpl w:val="9702A3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C93250"/>
    <w:multiLevelType w:val="hybridMultilevel"/>
    <w:tmpl w:val="E8FCB0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5A5110C"/>
    <w:multiLevelType w:val="hybridMultilevel"/>
    <w:tmpl w:val="7A8CD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9B53D3"/>
    <w:multiLevelType w:val="hybridMultilevel"/>
    <w:tmpl w:val="0E96E324"/>
    <w:lvl w:ilvl="0" w:tplc="04150001">
      <w:start w:val="1"/>
      <w:numFmt w:val="bullet"/>
      <w:lvlText w:val=""/>
      <w:lvlJc w:val="left"/>
      <w:pPr>
        <w:ind w:left="11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43" w15:restartNumberingAfterBreak="0">
    <w:nsid w:val="7C121555"/>
    <w:multiLevelType w:val="hybridMultilevel"/>
    <w:tmpl w:val="73E23898"/>
    <w:lvl w:ilvl="0" w:tplc="A9A8FD2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2"/>
  </w:num>
  <w:num w:numId="2">
    <w:abstractNumId w:val="37"/>
  </w:num>
  <w:num w:numId="3">
    <w:abstractNumId w:val="33"/>
  </w:num>
  <w:num w:numId="4">
    <w:abstractNumId w:val="16"/>
  </w:num>
  <w:num w:numId="5">
    <w:abstractNumId w:val="29"/>
  </w:num>
  <w:num w:numId="6">
    <w:abstractNumId w:val="4"/>
  </w:num>
  <w:num w:numId="7">
    <w:abstractNumId w:val="11"/>
  </w:num>
  <w:num w:numId="8">
    <w:abstractNumId w:val="1"/>
  </w:num>
  <w:num w:numId="9">
    <w:abstractNumId w:val="35"/>
  </w:num>
  <w:num w:numId="10">
    <w:abstractNumId w:val="20"/>
  </w:num>
  <w:num w:numId="11">
    <w:abstractNumId w:val="22"/>
  </w:num>
  <w:num w:numId="12">
    <w:abstractNumId w:val="19"/>
  </w:num>
  <w:num w:numId="13">
    <w:abstractNumId w:val="0"/>
  </w:num>
  <w:num w:numId="14">
    <w:abstractNumId w:val="10"/>
  </w:num>
  <w:num w:numId="15">
    <w:abstractNumId w:val="12"/>
  </w:num>
  <w:num w:numId="16">
    <w:abstractNumId w:val="9"/>
  </w:num>
  <w:num w:numId="17">
    <w:abstractNumId w:val="24"/>
  </w:num>
  <w:num w:numId="18">
    <w:abstractNumId w:val="38"/>
  </w:num>
  <w:num w:numId="19">
    <w:abstractNumId w:val="14"/>
  </w:num>
  <w:num w:numId="20">
    <w:abstractNumId w:val="17"/>
  </w:num>
  <w:num w:numId="21">
    <w:abstractNumId w:val="15"/>
  </w:num>
  <w:num w:numId="22">
    <w:abstractNumId w:val="31"/>
  </w:num>
  <w:num w:numId="23">
    <w:abstractNumId w:val="25"/>
  </w:num>
  <w:num w:numId="24">
    <w:abstractNumId w:val="36"/>
  </w:num>
  <w:num w:numId="25">
    <w:abstractNumId w:val="23"/>
  </w:num>
  <w:num w:numId="26">
    <w:abstractNumId w:val="3"/>
  </w:num>
  <w:num w:numId="27">
    <w:abstractNumId w:val="41"/>
  </w:num>
  <w:num w:numId="28">
    <w:abstractNumId w:val="28"/>
  </w:num>
  <w:num w:numId="29">
    <w:abstractNumId w:val="8"/>
  </w:num>
  <w:num w:numId="30">
    <w:abstractNumId w:val="39"/>
  </w:num>
  <w:num w:numId="31">
    <w:abstractNumId w:val="27"/>
  </w:num>
  <w:num w:numId="32">
    <w:abstractNumId w:val="5"/>
  </w:num>
  <w:num w:numId="33">
    <w:abstractNumId w:val="34"/>
  </w:num>
  <w:num w:numId="34">
    <w:abstractNumId w:val="13"/>
  </w:num>
  <w:num w:numId="35">
    <w:abstractNumId w:val="30"/>
  </w:num>
  <w:num w:numId="36">
    <w:abstractNumId w:val="43"/>
  </w:num>
  <w:num w:numId="37">
    <w:abstractNumId w:val="42"/>
  </w:num>
  <w:num w:numId="38">
    <w:abstractNumId w:val="18"/>
  </w:num>
  <w:num w:numId="39">
    <w:abstractNumId w:val="40"/>
  </w:num>
  <w:num w:numId="40">
    <w:abstractNumId w:val="21"/>
  </w:num>
  <w:num w:numId="41">
    <w:abstractNumId w:val="6"/>
  </w:num>
  <w:num w:numId="42">
    <w:abstractNumId w:val="26"/>
  </w:num>
  <w:num w:numId="43">
    <w:abstractNumId w:val="7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CBF"/>
    <w:rsid w:val="000007B5"/>
    <w:rsid w:val="000079E0"/>
    <w:rsid w:val="00011D88"/>
    <w:rsid w:val="0001301E"/>
    <w:rsid w:val="0002342B"/>
    <w:rsid w:val="0003617B"/>
    <w:rsid w:val="000366A2"/>
    <w:rsid w:val="0005590B"/>
    <w:rsid w:val="00057A8B"/>
    <w:rsid w:val="00062A75"/>
    <w:rsid w:val="0008638C"/>
    <w:rsid w:val="00094032"/>
    <w:rsid w:val="000A0519"/>
    <w:rsid w:val="000B437C"/>
    <w:rsid w:val="000C1D60"/>
    <w:rsid w:val="000D73A3"/>
    <w:rsid w:val="000E2E8F"/>
    <w:rsid w:val="000E40B4"/>
    <w:rsid w:val="000E44F4"/>
    <w:rsid w:val="00103F30"/>
    <w:rsid w:val="00104169"/>
    <w:rsid w:val="00111719"/>
    <w:rsid w:val="001129C4"/>
    <w:rsid w:val="001258B8"/>
    <w:rsid w:val="00127374"/>
    <w:rsid w:val="00130AB4"/>
    <w:rsid w:val="0014648A"/>
    <w:rsid w:val="001579F7"/>
    <w:rsid w:val="001617E9"/>
    <w:rsid w:val="00161AB3"/>
    <w:rsid w:val="00166C64"/>
    <w:rsid w:val="001679A3"/>
    <w:rsid w:val="00174079"/>
    <w:rsid w:val="001833DC"/>
    <w:rsid w:val="00197185"/>
    <w:rsid w:val="001A49AE"/>
    <w:rsid w:val="001A4D0B"/>
    <w:rsid w:val="001A5FE1"/>
    <w:rsid w:val="001B41AF"/>
    <w:rsid w:val="001D3FD4"/>
    <w:rsid w:val="001E6AB9"/>
    <w:rsid w:val="001F0F02"/>
    <w:rsid w:val="00207774"/>
    <w:rsid w:val="0023587A"/>
    <w:rsid w:val="00243CF3"/>
    <w:rsid w:val="002515CA"/>
    <w:rsid w:val="00267E05"/>
    <w:rsid w:val="0027155D"/>
    <w:rsid w:val="0028174E"/>
    <w:rsid w:val="00291218"/>
    <w:rsid w:val="002A55E8"/>
    <w:rsid w:val="002C4040"/>
    <w:rsid w:val="002D6C17"/>
    <w:rsid w:val="002E0EC0"/>
    <w:rsid w:val="002E15CA"/>
    <w:rsid w:val="002E273D"/>
    <w:rsid w:val="002E3345"/>
    <w:rsid w:val="00310DDB"/>
    <w:rsid w:val="003206E7"/>
    <w:rsid w:val="00323354"/>
    <w:rsid w:val="00335E05"/>
    <w:rsid w:val="003440BF"/>
    <w:rsid w:val="00350FF1"/>
    <w:rsid w:val="00363CD3"/>
    <w:rsid w:val="00374F79"/>
    <w:rsid w:val="00385578"/>
    <w:rsid w:val="00387879"/>
    <w:rsid w:val="003911F2"/>
    <w:rsid w:val="003A408C"/>
    <w:rsid w:val="00402B67"/>
    <w:rsid w:val="00404265"/>
    <w:rsid w:val="00407808"/>
    <w:rsid w:val="004211BA"/>
    <w:rsid w:val="00423F9E"/>
    <w:rsid w:val="00437194"/>
    <w:rsid w:val="00440660"/>
    <w:rsid w:val="0044594B"/>
    <w:rsid w:val="00445D6E"/>
    <w:rsid w:val="00447857"/>
    <w:rsid w:val="00452F31"/>
    <w:rsid w:val="00470771"/>
    <w:rsid w:val="004B000A"/>
    <w:rsid w:val="004C05A9"/>
    <w:rsid w:val="004C4E49"/>
    <w:rsid w:val="004D3AE3"/>
    <w:rsid w:val="004D7D5B"/>
    <w:rsid w:val="004E3F16"/>
    <w:rsid w:val="004F7228"/>
    <w:rsid w:val="00500853"/>
    <w:rsid w:val="00503DDA"/>
    <w:rsid w:val="00511960"/>
    <w:rsid w:val="00515BBC"/>
    <w:rsid w:val="005171EC"/>
    <w:rsid w:val="00527AA1"/>
    <w:rsid w:val="0053153C"/>
    <w:rsid w:val="00533EC9"/>
    <w:rsid w:val="0053574A"/>
    <w:rsid w:val="00537BE2"/>
    <w:rsid w:val="005805A5"/>
    <w:rsid w:val="00590291"/>
    <w:rsid w:val="005B2A70"/>
    <w:rsid w:val="005B3262"/>
    <w:rsid w:val="005B47E5"/>
    <w:rsid w:val="005C295B"/>
    <w:rsid w:val="005D49E8"/>
    <w:rsid w:val="005D6C68"/>
    <w:rsid w:val="005E137F"/>
    <w:rsid w:val="00600B6A"/>
    <w:rsid w:val="00603E16"/>
    <w:rsid w:val="00607D15"/>
    <w:rsid w:val="00612097"/>
    <w:rsid w:val="00612EC1"/>
    <w:rsid w:val="00621DEC"/>
    <w:rsid w:val="00624C4C"/>
    <w:rsid w:val="00630AB8"/>
    <w:rsid w:val="00636CED"/>
    <w:rsid w:val="00641AD7"/>
    <w:rsid w:val="00642C8D"/>
    <w:rsid w:val="00647569"/>
    <w:rsid w:val="00671199"/>
    <w:rsid w:val="00677973"/>
    <w:rsid w:val="00680FBA"/>
    <w:rsid w:val="00687997"/>
    <w:rsid w:val="00690E3F"/>
    <w:rsid w:val="006961E3"/>
    <w:rsid w:val="006973D5"/>
    <w:rsid w:val="006A0CCB"/>
    <w:rsid w:val="006A5D43"/>
    <w:rsid w:val="006B19F3"/>
    <w:rsid w:val="006C249B"/>
    <w:rsid w:val="006C613A"/>
    <w:rsid w:val="006C7C53"/>
    <w:rsid w:val="006E2E8A"/>
    <w:rsid w:val="006E6287"/>
    <w:rsid w:val="0070331E"/>
    <w:rsid w:val="0070447D"/>
    <w:rsid w:val="00707317"/>
    <w:rsid w:val="00715DE7"/>
    <w:rsid w:val="00750267"/>
    <w:rsid w:val="00772010"/>
    <w:rsid w:val="00776CC9"/>
    <w:rsid w:val="00781BFC"/>
    <w:rsid w:val="00783B3C"/>
    <w:rsid w:val="007864EE"/>
    <w:rsid w:val="007923B9"/>
    <w:rsid w:val="007975B8"/>
    <w:rsid w:val="007A16BF"/>
    <w:rsid w:val="007A582C"/>
    <w:rsid w:val="007A6521"/>
    <w:rsid w:val="007A790B"/>
    <w:rsid w:val="007B2A7C"/>
    <w:rsid w:val="007B63FD"/>
    <w:rsid w:val="007C22BE"/>
    <w:rsid w:val="007C280A"/>
    <w:rsid w:val="007D16CA"/>
    <w:rsid w:val="007D5AA3"/>
    <w:rsid w:val="007E57AA"/>
    <w:rsid w:val="007F104F"/>
    <w:rsid w:val="0080034B"/>
    <w:rsid w:val="00805F01"/>
    <w:rsid w:val="00825656"/>
    <w:rsid w:val="00825E85"/>
    <w:rsid w:val="00832F5A"/>
    <w:rsid w:val="00835322"/>
    <w:rsid w:val="00836287"/>
    <w:rsid w:val="0083744A"/>
    <w:rsid w:val="008647EF"/>
    <w:rsid w:val="00864BA1"/>
    <w:rsid w:val="00864FBB"/>
    <w:rsid w:val="00876CFE"/>
    <w:rsid w:val="00877D0B"/>
    <w:rsid w:val="008A0311"/>
    <w:rsid w:val="008B0D58"/>
    <w:rsid w:val="008B5FBA"/>
    <w:rsid w:val="008B6A45"/>
    <w:rsid w:val="008C48D5"/>
    <w:rsid w:val="008D08C5"/>
    <w:rsid w:val="008D6050"/>
    <w:rsid w:val="008E0502"/>
    <w:rsid w:val="008E4782"/>
    <w:rsid w:val="008F228E"/>
    <w:rsid w:val="0090200B"/>
    <w:rsid w:val="009106A6"/>
    <w:rsid w:val="009107EA"/>
    <w:rsid w:val="00917916"/>
    <w:rsid w:val="00920B97"/>
    <w:rsid w:val="009217BB"/>
    <w:rsid w:val="00923711"/>
    <w:rsid w:val="00932BF2"/>
    <w:rsid w:val="0093377A"/>
    <w:rsid w:val="00935BC9"/>
    <w:rsid w:val="00942BF2"/>
    <w:rsid w:val="00952258"/>
    <w:rsid w:val="009551CF"/>
    <w:rsid w:val="00971ABA"/>
    <w:rsid w:val="00973F0D"/>
    <w:rsid w:val="009812F3"/>
    <w:rsid w:val="009A4170"/>
    <w:rsid w:val="009B0E5F"/>
    <w:rsid w:val="009B338D"/>
    <w:rsid w:val="009B4B88"/>
    <w:rsid w:val="009D18CD"/>
    <w:rsid w:val="009D6726"/>
    <w:rsid w:val="009E03A7"/>
    <w:rsid w:val="009E3954"/>
    <w:rsid w:val="009E4522"/>
    <w:rsid w:val="009F4DA1"/>
    <w:rsid w:val="00A001DA"/>
    <w:rsid w:val="00A039B5"/>
    <w:rsid w:val="00A63893"/>
    <w:rsid w:val="00A74E9A"/>
    <w:rsid w:val="00A852C9"/>
    <w:rsid w:val="00A86642"/>
    <w:rsid w:val="00A924AB"/>
    <w:rsid w:val="00A93C9A"/>
    <w:rsid w:val="00A976F8"/>
    <w:rsid w:val="00AA20AD"/>
    <w:rsid w:val="00AA3151"/>
    <w:rsid w:val="00AA32BF"/>
    <w:rsid w:val="00AC1386"/>
    <w:rsid w:val="00AC69FA"/>
    <w:rsid w:val="00AD3A61"/>
    <w:rsid w:val="00AE70C0"/>
    <w:rsid w:val="00B01097"/>
    <w:rsid w:val="00B135A8"/>
    <w:rsid w:val="00B1517F"/>
    <w:rsid w:val="00B26864"/>
    <w:rsid w:val="00B311EE"/>
    <w:rsid w:val="00B34D17"/>
    <w:rsid w:val="00B35DAA"/>
    <w:rsid w:val="00B461DD"/>
    <w:rsid w:val="00B477C0"/>
    <w:rsid w:val="00B520A0"/>
    <w:rsid w:val="00B6385A"/>
    <w:rsid w:val="00B65630"/>
    <w:rsid w:val="00B8101C"/>
    <w:rsid w:val="00B87C9F"/>
    <w:rsid w:val="00B925F7"/>
    <w:rsid w:val="00B946AB"/>
    <w:rsid w:val="00B97FEC"/>
    <w:rsid w:val="00BA4C46"/>
    <w:rsid w:val="00BB6231"/>
    <w:rsid w:val="00BB7E43"/>
    <w:rsid w:val="00BC3B83"/>
    <w:rsid w:val="00BC4EBE"/>
    <w:rsid w:val="00BC581A"/>
    <w:rsid w:val="00BC6141"/>
    <w:rsid w:val="00BC6625"/>
    <w:rsid w:val="00BC7F7E"/>
    <w:rsid w:val="00BE25CC"/>
    <w:rsid w:val="00BE7D36"/>
    <w:rsid w:val="00BF4061"/>
    <w:rsid w:val="00BF5DC4"/>
    <w:rsid w:val="00C016B0"/>
    <w:rsid w:val="00C24C8C"/>
    <w:rsid w:val="00C27BF2"/>
    <w:rsid w:val="00C3368F"/>
    <w:rsid w:val="00C51E59"/>
    <w:rsid w:val="00C7051A"/>
    <w:rsid w:val="00C91C46"/>
    <w:rsid w:val="00C97DCF"/>
    <w:rsid w:val="00CA37A6"/>
    <w:rsid w:val="00CA5B2A"/>
    <w:rsid w:val="00CA7DD4"/>
    <w:rsid w:val="00CB0F63"/>
    <w:rsid w:val="00CB147E"/>
    <w:rsid w:val="00CC05C9"/>
    <w:rsid w:val="00CD3A02"/>
    <w:rsid w:val="00CE125C"/>
    <w:rsid w:val="00CE51C7"/>
    <w:rsid w:val="00CE6D8D"/>
    <w:rsid w:val="00CF5533"/>
    <w:rsid w:val="00D0189C"/>
    <w:rsid w:val="00D12571"/>
    <w:rsid w:val="00D143C9"/>
    <w:rsid w:val="00D16694"/>
    <w:rsid w:val="00D363D8"/>
    <w:rsid w:val="00D36547"/>
    <w:rsid w:val="00D37BC6"/>
    <w:rsid w:val="00D40CE1"/>
    <w:rsid w:val="00D55AD4"/>
    <w:rsid w:val="00D71D26"/>
    <w:rsid w:val="00D722FC"/>
    <w:rsid w:val="00D77727"/>
    <w:rsid w:val="00D92700"/>
    <w:rsid w:val="00D927A0"/>
    <w:rsid w:val="00D95EA6"/>
    <w:rsid w:val="00DA2859"/>
    <w:rsid w:val="00DB2CBF"/>
    <w:rsid w:val="00DC3A6B"/>
    <w:rsid w:val="00DD577C"/>
    <w:rsid w:val="00DF340D"/>
    <w:rsid w:val="00E02C62"/>
    <w:rsid w:val="00E05C90"/>
    <w:rsid w:val="00E124B8"/>
    <w:rsid w:val="00E1278B"/>
    <w:rsid w:val="00E13E7E"/>
    <w:rsid w:val="00E2547D"/>
    <w:rsid w:val="00E34356"/>
    <w:rsid w:val="00E373F7"/>
    <w:rsid w:val="00E401E8"/>
    <w:rsid w:val="00E66625"/>
    <w:rsid w:val="00E705D1"/>
    <w:rsid w:val="00E70F96"/>
    <w:rsid w:val="00E75470"/>
    <w:rsid w:val="00E81CB5"/>
    <w:rsid w:val="00E83E3B"/>
    <w:rsid w:val="00E85B8C"/>
    <w:rsid w:val="00E91BC1"/>
    <w:rsid w:val="00E937DF"/>
    <w:rsid w:val="00EA189F"/>
    <w:rsid w:val="00EA321B"/>
    <w:rsid w:val="00EA4AF0"/>
    <w:rsid w:val="00EA70CF"/>
    <w:rsid w:val="00EB5649"/>
    <w:rsid w:val="00EB6D73"/>
    <w:rsid w:val="00EB7738"/>
    <w:rsid w:val="00EB7DF5"/>
    <w:rsid w:val="00EC4CD5"/>
    <w:rsid w:val="00ED3D41"/>
    <w:rsid w:val="00EF4680"/>
    <w:rsid w:val="00F012E3"/>
    <w:rsid w:val="00F06FB1"/>
    <w:rsid w:val="00F12FAA"/>
    <w:rsid w:val="00F204A5"/>
    <w:rsid w:val="00F2635D"/>
    <w:rsid w:val="00F27EBB"/>
    <w:rsid w:val="00F457B9"/>
    <w:rsid w:val="00F47841"/>
    <w:rsid w:val="00F5002F"/>
    <w:rsid w:val="00F503A5"/>
    <w:rsid w:val="00F5414F"/>
    <w:rsid w:val="00F56706"/>
    <w:rsid w:val="00F668DB"/>
    <w:rsid w:val="00F93CE2"/>
    <w:rsid w:val="00F94B6A"/>
    <w:rsid w:val="00FA105B"/>
    <w:rsid w:val="00FA19A1"/>
    <w:rsid w:val="00FA6BD4"/>
    <w:rsid w:val="00FB304D"/>
    <w:rsid w:val="00FC01E4"/>
    <w:rsid w:val="00FC3C6A"/>
    <w:rsid w:val="00FC5EF9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5D6A99-D368-46F1-A6FE-17215949D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link w:val="Nagwek6Znak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FF"/>
      <w:u w:val="single"/>
    </w:rPr>
  </w:style>
  <w:style w:type="character" w:styleId="UyteHipercze">
    <w:name w:val="FollowedHyperlink"/>
    <w:basedOn w:val="Domylnaczcionkaakapitu"/>
    <w:rPr>
      <w:color w:val="800080"/>
      <w:u w:val="single"/>
    </w:rPr>
  </w:style>
  <w:style w:type="paragraph" w:styleId="Tekstpodstawowy">
    <w:name w:val="Body Text"/>
    <w:basedOn w:val="Normalny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basedOn w:val="Domylnaczcionkaakapitu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AE70C0"/>
    <w:rPr>
      <w:rFonts w:ascii="Calibri" w:eastAsia="Calibri" w:hAnsi="Calibri"/>
      <w:sz w:val="22"/>
      <w:szCs w:val="22"/>
      <w:lang w:eastAsia="en-US"/>
    </w:rPr>
  </w:style>
  <w:style w:type="paragraph" w:customStyle="1" w:styleId="Normal">
    <w:name w:val="[Normal]"/>
    <w:rsid w:val="00E13E7E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04265"/>
    <w:rPr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404265"/>
    <w:rPr>
      <w:rFonts w:ascii="Arial" w:hAnsi="Arial" w:cs="Arial"/>
      <w:b/>
      <w:bCs/>
      <w:sz w:val="22"/>
      <w:szCs w:val="24"/>
    </w:rPr>
  </w:style>
  <w:style w:type="paragraph" w:customStyle="1" w:styleId="FR1">
    <w:name w:val="FR1"/>
    <w:uiPriority w:val="99"/>
    <w:rsid w:val="00D143C9"/>
    <w:pPr>
      <w:widowControl w:val="0"/>
      <w:autoSpaceDE w:val="0"/>
      <w:autoSpaceDN w:val="0"/>
      <w:adjustRightInd w:val="0"/>
      <w:spacing w:before="760"/>
      <w:ind w:left="40"/>
    </w:pPr>
    <w:rPr>
      <w:rFonts w:ascii="Arial" w:hAnsi="Arial" w:cs="Arial"/>
      <w:b/>
      <w:bCs/>
      <w:sz w:val="22"/>
      <w:szCs w:val="22"/>
    </w:rPr>
  </w:style>
  <w:style w:type="paragraph" w:customStyle="1" w:styleId="tekst-tabelka-lub-formularz">
    <w:name w:val="tekst-tabelka-lub-formularz"/>
    <w:basedOn w:val="Normalny"/>
    <w:rsid w:val="00687997"/>
    <w:pPr>
      <w:keepLines/>
      <w:tabs>
        <w:tab w:val="left" w:pos="2540"/>
      </w:tabs>
      <w:spacing w:line="220" w:lineRule="exact"/>
      <w:jc w:val="both"/>
    </w:pPr>
    <w:rPr>
      <w:rFonts w:ascii="SlimbachItcTEE" w:hAnsi="SlimbachItcTEE" w:cs="SlimbachItcTEE"/>
      <w:noProof/>
      <w:sz w:val="1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0079E0"/>
    <w:rPr>
      <w:sz w:val="24"/>
      <w:szCs w:val="24"/>
    </w:rPr>
  </w:style>
  <w:style w:type="paragraph" w:customStyle="1" w:styleId="FR2">
    <w:name w:val="FR2"/>
    <w:uiPriority w:val="99"/>
    <w:rsid w:val="00C97DCF"/>
    <w:pPr>
      <w:widowControl w:val="0"/>
      <w:autoSpaceDE w:val="0"/>
      <w:autoSpaceDN w:val="0"/>
      <w:adjustRightInd w:val="0"/>
      <w:spacing w:line="260" w:lineRule="auto"/>
      <w:ind w:left="640" w:right="400" w:hanging="280"/>
    </w:pPr>
    <w:rPr>
      <w:i/>
      <w:iCs/>
      <w:sz w:val="22"/>
      <w:szCs w:val="22"/>
    </w:rPr>
  </w:style>
  <w:style w:type="paragraph" w:customStyle="1" w:styleId="FR3">
    <w:name w:val="FR3"/>
    <w:uiPriority w:val="99"/>
    <w:rsid w:val="00C97DCF"/>
    <w:pPr>
      <w:widowControl w:val="0"/>
      <w:autoSpaceDE w:val="0"/>
      <w:autoSpaceDN w:val="0"/>
      <w:adjustRightInd w:val="0"/>
      <w:ind w:right="600"/>
      <w:jc w:val="right"/>
    </w:pPr>
    <w:rPr>
      <w:rFonts w:ascii="Arial" w:hAnsi="Arial" w:cs="Arial"/>
      <w:sz w:val="16"/>
      <w:szCs w:val="16"/>
    </w:rPr>
  </w:style>
  <w:style w:type="paragraph" w:customStyle="1" w:styleId="podstawowyZnakZnakZnak">
    <w:name w:val="podstawowy Znak Znak Znak"/>
    <w:basedOn w:val="Normalny"/>
    <w:link w:val="podstawowyZnakZnakZnakZnak"/>
    <w:rsid w:val="00973F0D"/>
    <w:pPr>
      <w:spacing w:before="120"/>
      <w:jc w:val="both"/>
    </w:pPr>
    <w:rPr>
      <w:rFonts w:ascii="Verdana" w:hAnsi="Verdana"/>
      <w:sz w:val="20"/>
      <w:szCs w:val="20"/>
    </w:rPr>
  </w:style>
  <w:style w:type="character" w:customStyle="1" w:styleId="podstawowyZnakZnakZnakZnak">
    <w:name w:val="podstawowy Znak Znak Znak Znak"/>
    <w:basedOn w:val="Domylnaczcionkaakapitu"/>
    <w:link w:val="podstawowyZnakZnakZnak"/>
    <w:rsid w:val="00973F0D"/>
    <w:rPr>
      <w:rFonts w:ascii="Verdana" w:hAnsi="Verdana"/>
    </w:rPr>
  </w:style>
  <w:style w:type="character" w:customStyle="1" w:styleId="alb">
    <w:name w:val="a_lb"/>
    <w:rsid w:val="00BC6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54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Wybory%20so&#322;tys&#243;w\2019\obwieszczenia\obwieszczenie_Krzecz&#243;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obwieszczenie_Krzeczów</Template>
  <TotalTime>3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Piotr Koczanowski</dc:creator>
  <cp:keywords/>
  <dc:description/>
  <cp:lastModifiedBy>Piotr Koczanowski</cp:lastModifiedBy>
  <cp:revision>2</cp:revision>
  <cp:lastPrinted>2019-01-15T09:50:00Z</cp:lastPrinted>
  <dcterms:created xsi:type="dcterms:W3CDTF">2019-01-25T10:19:00Z</dcterms:created>
  <dcterms:modified xsi:type="dcterms:W3CDTF">2019-02-20T07:07:00Z</dcterms:modified>
</cp:coreProperties>
</file>