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649" w:rsidRPr="0029778E" w:rsidRDefault="00AD0BA9" w:rsidP="0029778E">
      <w:pPr>
        <w:jc w:val="center"/>
        <w:rPr>
          <w:b/>
          <w:sz w:val="28"/>
        </w:rPr>
      </w:pPr>
      <w:bookmarkStart w:id="0" w:name="_GoBack"/>
      <w:bookmarkEnd w:id="0"/>
      <w:r w:rsidRPr="0029778E">
        <w:rPr>
          <w:b/>
          <w:sz w:val="28"/>
        </w:rPr>
        <w:t xml:space="preserve">ZARZĄDZENIE NR </w:t>
      </w:r>
      <w:r w:rsidR="006B3396">
        <w:rPr>
          <w:b/>
          <w:sz w:val="28"/>
        </w:rPr>
        <w:t>2</w:t>
      </w:r>
      <w:r w:rsidR="00355F90">
        <w:rPr>
          <w:b/>
          <w:sz w:val="28"/>
        </w:rPr>
        <w:t>/2019</w:t>
      </w:r>
    </w:p>
    <w:p w:rsidR="00DC1649" w:rsidRPr="0029778E" w:rsidRDefault="00DC1649" w:rsidP="0029778E">
      <w:pPr>
        <w:jc w:val="center"/>
        <w:rPr>
          <w:b/>
          <w:sz w:val="28"/>
        </w:rPr>
      </w:pPr>
      <w:r w:rsidRPr="0029778E">
        <w:rPr>
          <w:b/>
          <w:sz w:val="28"/>
        </w:rPr>
        <w:t>WÓJTA GMINY RZEZAWA</w:t>
      </w:r>
    </w:p>
    <w:p w:rsidR="00DC1649" w:rsidRPr="0029778E" w:rsidRDefault="0029778E" w:rsidP="0029778E">
      <w:pPr>
        <w:jc w:val="center"/>
        <w:rPr>
          <w:b/>
          <w:sz w:val="28"/>
        </w:rPr>
      </w:pPr>
      <w:r w:rsidRPr="0029778E">
        <w:rPr>
          <w:b/>
          <w:sz w:val="28"/>
        </w:rPr>
        <w:t xml:space="preserve">z dnia </w:t>
      </w:r>
      <w:r w:rsidR="006B3396">
        <w:rPr>
          <w:b/>
          <w:sz w:val="28"/>
        </w:rPr>
        <w:t>15</w:t>
      </w:r>
      <w:r w:rsidR="003764C0" w:rsidRPr="0029778E">
        <w:rPr>
          <w:b/>
          <w:sz w:val="28"/>
        </w:rPr>
        <w:t xml:space="preserve"> </w:t>
      </w:r>
      <w:r w:rsidR="00355F90">
        <w:rPr>
          <w:b/>
          <w:sz w:val="28"/>
        </w:rPr>
        <w:t>stycznia</w:t>
      </w:r>
      <w:r w:rsidR="003764C0" w:rsidRPr="0029778E">
        <w:rPr>
          <w:b/>
          <w:sz w:val="28"/>
        </w:rPr>
        <w:t xml:space="preserve"> </w:t>
      </w:r>
      <w:r w:rsidR="00355F90">
        <w:rPr>
          <w:b/>
          <w:sz w:val="28"/>
        </w:rPr>
        <w:t>2019</w:t>
      </w:r>
      <w:r w:rsidR="00051184" w:rsidRPr="0029778E">
        <w:rPr>
          <w:b/>
          <w:sz w:val="28"/>
        </w:rPr>
        <w:t xml:space="preserve"> r. </w:t>
      </w:r>
      <w:r w:rsidR="00AD0BA9" w:rsidRPr="0029778E">
        <w:rPr>
          <w:b/>
          <w:sz w:val="28"/>
        </w:rPr>
        <w:t xml:space="preserve"> </w:t>
      </w:r>
    </w:p>
    <w:p w:rsidR="00DC1649" w:rsidRDefault="00DC1649" w:rsidP="0029778E">
      <w:pPr>
        <w:jc w:val="center"/>
      </w:pPr>
    </w:p>
    <w:p w:rsidR="00DC1649" w:rsidRDefault="00DC1649" w:rsidP="0029778E">
      <w:pPr>
        <w:jc w:val="center"/>
      </w:pPr>
    </w:p>
    <w:p w:rsidR="00DC1649" w:rsidRPr="0029778E" w:rsidRDefault="0029778E" w:rsidP="0029778E">
      <w:pPr>
        <w:jc w:val="center"/>
      </w:pPr>
      <w:r>
        <w:t>w sprawie</w:t>
      </w:r>
      <w:r w:rsidRPr="0029778E">
        <w:t xml:space="preserve"> </w:t>
      </w:r>
      <w:r>
        <w:t>zarządzenia wyborów Sołtysów</w:t>
      </w:r>
      <w:r w:rsidR="00C86CBA" w:rsidRPr="0029778E">
        <w:t xml:space="preserve"> i R</w:t>
      </w:r>
      <w:r w:rsidR="00DC1649" w:rsidRPr="0029778E">
        <w:t>ad Soł</w:t>
      </w:r>
      <w:r>
        <w:t>eckich na terenie Gminy Rzezawa</w:t>
      </w:r>
    </w:p>
    <w:p w:rsidR="00DC1649" w:rsidRDefault="00DC1649" w:rsidP="0029778E">
      <w:pPr>
        <w:jc w:val="both"/>
      </w:pPr>
    </w:p>
    <w:p w:rsidR="00DC1649" w:rsidRDefault="00DC1649" w:rsidP="0029778E">
      <w:pPr>
        <w:jc w:val="both"/>
      </w:pPr>
    </w:p>
    <w:p w:rsidR="00DC1649" w:rsidRDefault="00DC1649" w:rsidP="0029778E">
      <w:pPr>
        <w:jc w:val="both"/>
      </w:pPr>
      <w:r>
        <w:tab/>
        <w:t>Na podstawie art. 30 ust. 1 ustawy z dnia 8 marc</w:t>
      </w:r>
      <w:r w:rsidR="0029778E">
        <w:t>a 1990 r. o samorządzie gminnym</w:t>
      </w:r>
      <w:r>
        <w:t xml:space="preserve"> </w:t>
      </w:r>
      <w:r w:rsidR="00355F90">
        <w:br/>
      </w:r>
      <w:r>
        <w:t>(</w:t>
      </w:r>
      <w:r w:rsidR="0029778E">
        <w:t xml:space="preserve">t. jedn. </w:t>
      </w:r>
      <w:r w:rsidR="00051184" w:rsidRPr="00EE5732">
        <w:t>Dz. U z 20</w:t>
      </w:r>
      <w:r w:rsidR="0029778E">
        <w:t>18</w:t>
      </w:r>
      <w:r w:rsidR="00051184" w:rsidRPr="00EE5732">
        <w:t xml:space="preserve"> r</w:t>
      </w:r>
      <w:r w:rsidR="0029778E">
        <w:t>.</w:t>
      </w:r>
      <w:r w:rsidR="00051184" w:rsidRPr="00EE5732">
        <w:t xml:space="preserve"> poz.</w:t>
      </w:r>
      <w:r w:rsidR="0029778E">
        <w:t xml:space="preserve"> 994</w:t>
      </w:r>
      <w:r w:rsidR="00051184" w:rsidRPr="00EE5732">
        <w:t xml:space="preserve"> z</w:t>
      </w:r>
      <w:r w:rsidR="00355F90">
        <w:t>e</w:t>
      </w:r>
      <w:r w:rsidR="00051184" w:rsidRPr="00EE5732">
        <w:t>. zm.</w:t>
      </w:r>
      <w:r>
        <w:t xml:space="preserve">) oraz § </w:t>
      </w:r>
      <w:r w:rsidR="00355F90">
        <w:t>12 ust. 1 załączników od 1 do 11 Statutów Sołectw przyjętych</w:t>
      </w:r>
      <w:r>
        <w:t xml:space="preserve"> uchwałą Rady Gminy Rzezawa Nr </w:t>
      </w:r>
      <w:r w:rsidR="00355F90">
        <w:t>I</w:t>
      </w:r>
      <w:r>
        <w:t>II/</w:t>
      </w:r>
      <w:r w:rsidR="00355F90">
        <w:t>18</w:t>
      </w:r>
      <w:r>
        <w:t>/</w:t>
      </w:r>
      <w:r w:rsidR="00355F90">
        <w:t>18</w:t>
      </w:r>
      <w:r>
        <w:t xml:space="preserve"> z dnia </w:t>
      </w:r>
      <w:r w:rsidR="00355F90">
        <w:t>21 grudnia</w:t>
      </w:r>
      <w:r>
        <w:t xml:space="preserve"> 20</w:t>
      </w:r>
      <w:r w:rsidR="00355F90">
        <w:t>18</w:t>
      </w:r>
      <w:r>
        <w:t xml:space="preserve"> r</w:t>
      </w:r>
      <w:r w:rsidR="00355F90">
        <w:t xml:space="preserve">.(Dz. Urz. Woj. </w:t>
      </w:r>
      <w:proofErr w:type="spellStart"/>
      <w:r w:rsidR="00355F90">
        <w:t>Małopol</w:t>
      </w:r>
      <w:proofErr w:type="spellEnd"/>
      <w:r w:rsidR="00355F90">
        <w:t>. Z 2018 r. poz. 9181)</w:t>
      </w:r>
      <w:r w:rsidR="00355F90" w:rsidRPr="00355F90">
        <w:t xml:space="preserve"> w sprawie Statutów Sołectw Gminy Rzezawa</w:t>
      </w:r>
      <w:r w:rsidR="0029778E">
        <w:t>,</w:t>
      </w:r>
      <w:r>
        <w:t xml:space="preserve"> </w:t>
      </w:r>
      <w:r w:rsidR="0029778E">
        <w:t>z</w:t>
      </w:r>
      <w:r w:rsidR="00C86CBA" w:rsidRPr="0029778E">
        <w:t>arządzam</w:t>
      </w:r>
      <w:r w:rsidR="00C86CBA" w:rsidRPr="00C86CBA">
        <w:rPr>
          <w:b/>
        </w:rPr>
        <w:t xml:space="preserve"> </w:t>
      </w:r>
      <w:r w:rsidR="00C86CBA">
        <w:t>co następuje:</w:t>
      </w:r>
    </w:p>
    <w:p w:rsidR="00C86CBA" w:rsidRDefault="00C86CBA" w:rsidP="0029778E">
      <w:pPr>
        <w:jc w:val="both"/>
      </w:pPr>
    </w:p>
    <w:p w:rsidR="00C86CBA" w:rsidRPr="00C86CBA" w:rsidRDefault="00C86CBA" w:rsidP="0029778E">
      <w:pPr>
        <w:jc w:val="center"/>
        <w:rPr>
          <w:b/>
        </w:rPr>
      </w:pPr>
      <w:r w:rsidRPr="00C86CBA">
        <w:rPr>
          <w:b/>
        </w:rPr>
        <w:t>§ 1.</w:t>
      </w:r>
    </w:p>
    <w:p w:rsidR="00C86CBA" w:rsidRPr="00C86CBA" w:rsidRDefault="00C86CBA" w:rsidP="0029778E">
      <w:pPr>
        <w:jc w:val="center"/>
        <w:rPr>
          <w:b/>
        </w:rPr>
      </w:pPr>
    </w:p>
    <w:p w:rsidR="00C86CBA" w:rsidRDefault="00C86CBA" w:rsidP="0029778E">
      <w:pPr>
        <w:jc w:val="both"/>
      </w:pPr>
      <w:r>
        <w:tab/>
        <w:t xml:space="preserve">Na terenie Gminy Rzezawa </w:t>
      </w:r>
      <w:r w:rsidR="00A253AC">
        <w:t>za</w:t>
      </w:r>
      <w:r w:rsidR="0029778E">
        <w:t>rządzam przeprowadzenie wyborów</w:t>
      </w:r>
      <w:r w:rsidR="00A253AC">
        <w:t xml:space="preserve"> sołtysów</w:t>
      </w:r>
      <w:r w:rsidR="006C6182">
        <w:t xml:space="preserve"> i rad s</w:t>
      </w:r>
      <w:r>
        <w:t>ołec</w:t>
      </w:r>
      <w:r w:rsidR="0029778E">
        <w:t xml:space="preserve">kich wg kalendarza wyborczego </w:t>
      </w:r>
      <w:r>
        <w:t xml:space="preserve">stanowiącego załącznik do niniejszego protokołu. </w:t>
      </w:r>
    </w:p>
    <w:p w:rsidR="00C86CBA" w:rsidRDefault="00C86CBA" w:rsidP="0029778E">
      <w:pPr>
        <w:jc w:val="both"/>
      </w:pPr>
    </w:p>
    <w:p w:rsidR="00C86CBA" w:rsidRDefault="00C86CBA" w:rsidP="0029778E">
      <w:pPr>
        <w:jc w:val="center"/>
        <w:rPr>
          <w:b/>
        </w:rPr>
      </w:pPr>
      <w:r w:rsidRPr="00C86CBA">
        <w:rPr>
          <w:b/>
        </w:rPr>
        <w:t>§ 2.</w:t>
      </w:r>
    </w:p>
    <w:p w:rsidR="0029778E" w:rsidRPr="00C86CBA" w:rsidRDefault="0029778E" w:rsidP="0029778E">
      <w:pPr>
        <w:jc w:val="center"/>
        <w:rPr>
          <w:b/>
        </w:rPr>
      </w:pPr>
    </w:p>
    <w:p w:rsidR="00C86CBA" w:rsidRDefault="00C86CBA" w:rsidP="0029778E">
      <w:pPr>
        <w:jc w:val="center"/>
      </w:pPr>
      <w:r>
        <w:t>Wykonanie zarządzenia powierzam Sekretarzowi Gminy</w:t>
      </w:r>
      <w:r w:rsidR="003764C0">
        <w:t xml:space="preserve"> Rzezawa</w:t>
      </w:r>
      <w:r>
        <w:t>.</w:t>
      </w:r>
    </w:p>
    <w:p w:rsidR="00C86CBA" w:rsidRDefault="00C86CBA" w:rsidP="0029778E">
      <w:pPr>
        <w:jc w:val="both"/>
      </w:pPr>
    </w:p>
    <w:p w:rsidR="00C86CBA" w:rsidRDefault="00C86CBA" w:rsidP="0029778E">
      <w:pPr>
        <w:jc w:val="center"/>
        <w:rPr>
          <w:b/>
        </w:rPr>
      </w:pPr>
      <w:r w:rsidRPr="00C86CBA">
        <w:rPr>
          <w:b/>
        </w:rPr>
        <w:t>§ 3.</w:t>
      </w:r>
    </w:p>
    <w:p w:rsidR="0029778E" w:rsidRPr="00C86CBA" w:rsidRDefault="0029778E" w:rsidP="0029778E">
      <w:pPr>
        <w:jc w:val="center"/>
        <w:rPr>
          <w:b/>
        </w:rPr>
      </w:pPr>
    </w:p>
    <w:p w:rsidR="00C86CBA" w:rsidRDefault="00C86CBA" w:rsidP="0029778E">
      <w:pPr>
        <w:jc w:val="center"/>
      </w:pPr>
      <w:r>
        <w:t>Zarządzenie wchodzi w życie z dniem podjęcia.</w:t>
      </w:r>
    </w:p>
    <w:p w:rsidR="00FD0A56" w:rsidRDefault="00FD0A56" w:rsidP="0029778E">
      <w:pPr>
        <w:jc w:val="center"/>
        <w:sectPr w:rsidR="00FD0A56" w:rsidSect="00FD0A56"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</w:p>
    <w:p w:rsidR="006B3396" w:rsidRPr="006B3396" w:rsidRDefault="0029778E" w:rsidP="00FD0A56">
      <w:pPr>
        <w:jc w:val="right"/>
        <w:rPr>
          <w:b/>
          <w:sz w:val="20"/>
        </w:rPr>
      </w:pPr>
      <w:r w:rsidRPr="006B3396">
        <w:rPr>
          <w:b/>
          <w:sz w:val="20"/>
        </w:rPr>
        <w:lastRenderedPageBreak/>
        <w:t>Z</w:t>
      </w:r>
      <w:r w:rsidR="002E6F63" w:rsidRPr="006B3396">
        <w:rPr>
          <w:b/>
          <w:sz w:val="20"/>
        </w:rPr>
        <w:t xml:space="preserve">ałącznik </w:t>
      </w:r>
    </w:p>
    <w:p w:rsidR="0029778E" w:rsidRPr="006B3396" w:rsidRDefault="0029778E" w:rsidP="006B3396">
      <w:pPr>
        <w:jc w:val="right"/>
        <w:rPr>
          <w:b/>
          <w:sz w:val="20"/>
        </w:rPr>
      </w:pPr>
      <w:r w:rsidRPr="006B3396">
        <w:rPr>
          <w:b/>
          <w:sz w:val="20"/>
        </w:rPr>
        <w:t>d</w:t>
      </w:r>
      <w:r w:rsidR="002E6F63" w:rsidRPr="006B3396">
        <w:rPr>
          <w:b/>
          <w:sz w:val="20"/>
        </w:rPr>
        <w:t>o Zarządzenia Wójta</w:t>
      </w:r>
      <w:r w:rsidRPr="006B3396">
        <w:rPr>
          <w:b/>
          <w:sz w:val="20"/>
        </w:rPr>
        <w:t xml:space="preserve"> Gminy Rzezawa</w:t>
      </w:r>
      <w:r w:rsidR="002E6F63" w:rsidRPr="006B3396">
        <w:rPr>
          <w:b/>
          <w:sz w:val="20"/>
        </w:rPr>
        <w:t xml:space="preserve"> Nr</w:t>
      </w:r>
      <w:r w:rsidR="003764C0" w:rsidRPr="006B3396">
        <w:rPr>
          <w:b/>
          <w:sz w:val="20"/>
        </w:rPr>
        <w:t xml:space="preserve"> </w:t>
      </w:r>
      <w:r w:rsidR="006B3396" w:rsidRPr="006B3396">
        <w:rPr>
          <w:b/>
          <w:sz w:val="20"/>
        </w:rPr>
        <w:t>2</w:t>
      </w:r>
      <w:r w:rsidR="003764C0" w:rsidRPr="006B3396">
        <w:rPr>
          <w:b/>
          <w:sz w:val="20"/>
        </w:rPr>
        <w:t>/201</w:t>
      </w:r>
      <w:r w:rsidR="00355F90" w:rsidRPr="006B3396">
        <w:rPr>
          <w:b/>
          <w:sz w:val="20"/>
        </w:rPr>
        <w:t>9</w:t>
      </w:r>
    </w:p>
    <w:p w:rsidR="002E6F63" w:rsidRPr="006B3396" w:rsidRDefault="002E6F63" w:rsidP="0029778E">
      <w:pPr>
        <w:jc w:val="right"/>
        <w:rPr>
          <w:b/>
          <w:sz w:val="20"/>
        </w:rPr>
      </w:pPr>
      <w:r w:rsidRPr="006B3396">
        <w:rPr>
          <w:b/>
          <w:sz w:val="20"/>
        </w:rPr>
        <w:t xml:space="preserve">z dnia </w:t>
      </w:r>
      <w:r w:rsidR="006B3396" w:rsidRPr="006B3396">
        <w:rPr>
          <w:b/>
          <w:sz w:val="20"/>
        </w:rPr>
        <w:t>15</w:t>
      </w:r>
      <w:r w:rsidR="003764C0" w:rsidRPr="006B3396">
        <w:rPr>
          <w:b/>
          <w:sz w:val="20"/>
        </w:rPr>
        <w:t xml:space="preserve"> </w:t>
      </w:r>
      <w:r w:rsidR="00355F90" w:rsidRPr="006B3396">
        <w:rPr>
          <w:b/>
          <w:sz w:val="20"/>
        </w:rPr>
        <w:t>stycznia</w:t>
      </w:r>
      <w:r w:rsidR="003764C0" w:rsidRPr="006B3396">
        <w:rPr>
          <w:b/>
          <w:sz w:val="20"/>
        </w:rPr>
        <w:t xml:space="preserve"> 201</w:t>
      </w:r>
      <w:r w:rsidR="00355F90" w:rsidRPr="006B3396">
        <w:rPr>
          <w:b/>
          <w:sz w:val="20"/>
        </w:rPr>
        <w:t>9</w:t>
      </w:r>
      <w:r w:rsidR="003764C0" w:rsidRPr="006B3396">
        <w:rPr>
          <w:b/>
          <w:sz w:val="20"/>
        </w:rPr>
        <w:t xml:space="preserve"> r. </w:t>
      </w:r>
    </w:p>
    <w:p w:rsidR="003764C0" w:rsidRDefault="003764C0" w:rsidP="0029778E">
      <w:pPr>
        <w:jc w:val="right"/>
      </w:pPr>
    </w:p>
    <w:p w:rsidR="003764C0" w:rsidRDefault="003764C0" w:rsidP="0029778E"/>
    <w:tbl>
      <w:tblPr>
        <w:tblW w:w="14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2126"/>
        <w:gridCol w:w="2552"/>
        <w:gridCol w:w="3260"/>
        <w:gridCol w:w="2126"/>
        <w:gridCol w:w="3194"/>
      </w:tblGrid>
      <w:tr w:rsidR="00FD0A56" w:rsidTr="00355F90">
        <w:trPr>
          <w:trHeight w:val="920"/>
          <w:jc w:val="center"/>
        </w:trPr>
        <w:tc>
          <w:tcPr>
            <w:tcW w:w="957" w:type="dxa"/>
            <w:shd w:val="clear" w:color="auto" w:fill="D9D9D9"/>
            <w:vAlign w:val="center"/>
          </w:tcPr>
          <w:p w:rsidR="0029778E" w:rsidRPr="00835E24" w:rsidRDefault="0029778E" w:rsidP="0029778E">
            <w:pPr>
              <w:jc w:val="center"/>
              <w:rPr>
                <w:b/>
              </w:rPr>
            </w:pPr>
            <w:r w:rsidRPr="00835E24">
              <w:rPr>
                <w:b/>
              </w:rPr>
              <w:t>Lp.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9778E" w:rsidRPr="006B3396" w:rsidRDefault="0029778E" w:rsidP="006B3396">
            <w:pPr>
              <w:jc w:val="center"/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Sołectwo</w:t>
            </w:r>
          </w:p>
        </w:tc>
        <w:tc>
          <w:tcPr>
            <w:tcW w:w="2552" w:type="dxa"/>
            <w:shd w:val="clear" w:color="auto" w:fill="D9D9D9"/>
            <w:vAlign w:val="center"/>
          </w:tcPr>
          <w:p w:rsidR="0029778E" w:rsidRPr="00835E24" w:rsidRDefault="0029778E" w:rsidP="0029778E">
            <w:pPr>
              <w:jc w:val="center"/>
              <w:rPr>
                <w:b/>
              </w:rPr>
            </w:pPr>
            <w:r w:rsidRPr="00835E24">
              <w:rPr>
                <w:b/>
              </w:rPr>
              <w:t>Radny</w:t>
            </w:r>
            <w:r>
              <w:rPr>
                <w:b/>
              </w:rPr>
              <w:t xml:space="preserve"> prowadzący zebranie</w:t>
            </w:r>
          </w:p>
        </w:tc>
        <w:tc>
          <w:tcPr>
            <w:tcW w:w="3260" w:type="dxa"/>
            <w:shd w:val="clear" w:color="auto" w:fill="D9D9D9"/>
            <w:vAlign w:val="center"/>
          </w:tcPr>
          <w:p w:rsidR="0029778E" w:rsidRPr="0029778E" w:rsidRDefault="0029778E" w:rsidP="0029778E">
            <w:pPr>
              <w:jc w:val="center"/>
              <w:rPr>
                <w:b/>
                <w:sz w:val="20"/>
              </w:rPr>
            </w:pPr>
            <w:r w:rsidRPr="0029778E">
              <w:rPr>
                <w:b/>
                <w:sz w:val="20"/>
              </w:rPr>
              <w:t>Pracownicy wyznaczeni do obsługi wyborów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9778E" w:rsidRPr="00835E24" w:rsidRDefault="0029778E" w:rsidP="0050021B">
            <w:pPr>
              <w:jc w:val="center"/>
              <w:rPr>
                <w:b/>
              </w:rPr>
            </w:pPr>
            <w:r>
              <w:rPr>
                <w:b/>
              </w:rPr>
              <w:t>Termin zebrania</w:t>
            </w:r>
          </w:p>
        </w:tc>
        <w:tc>
          <w:tcPr>
            <w:tcW w:w="3194" w:type="dxa"/>
            <w:shd w:val="clear" w:color="auto" w:fill="D9D9D9"/>
            <w:vAlign w:val="center"/>
          </w:tcPr>
          <w:p w:rsidR="0029778E" w:rsidRDefault="0029778E" w:rsidP="0029778E">
            <w:pPr>
              <w:jc w:val="center"/>
              <w:rPr>
                <w:b/>
              </w:rPr>
            </w:pPr>
            <w:r>
              <w:rPr>
                <w:b/>
              </w:rPr>
              <w:t>Miejsce zebrania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Buczków</w:t>
            </w:r>
          </w:p>
        </w:tc>
        <w:tc>
          <w:tcPr>
            <w:tcW w:w="2552" w:type="dxa"/>
            <w:vAlign w:val="center"/>
          </w:tcPr>
          <w:p w:rsidR="0029778E" w:rsidRDefault="00FD0A56" w:rsidP="00FD0A56">
            <w:r>
              <w:t xml:space="preserve">Marian </w:t>
            </w:r>
            <w:proofErr w:type="spellStart"/>
            <w:r>
              <w:t>Gnutek</w:t>
            </w:r>
            <w:proofErr w:type="spellEnd"/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>Halina Paluchowska</w:t>
            </w:r>
          </w:p>
          <w:p w:rsidR="0029778E" w:rsidRPr="006B3396" w:rsidRDefault="0029778E" w:rsidP="00FD0A56">
            <w:r w:rsidRPr="006B3396">
              <w:t>Leokadia Ciernika</w:t>
            </w:r>
          </w:p>
        </w:tc>
        <w:tc>
          <w:tcPr>
            <w:tcW w:w="2126" w:type="dxa"/>
            <w:vAlign w:val="center"/>
          </w:tcPr>
          <w:p w:rsidR="0029778E" w:rsidRPr="00B75770" w:rsidRDefault="00355F90" w:rsidP="0050021B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D77D8A">
              <w:rPr>
                <w:b/>
              </w:rPr>
              <w:t>.</w:t>
            </w:r>
            <w:r>
              <w:rPr>
                <w:b/>
              </w:rPr>
              <w:t>02</w:t>
            </w:r>
            <w:r w:rsidR="00D77D8A">
              <w:rPr>
                <w:b/>
              </w:rPr>
              <w:t>.</w:t>
            </w:r>
            <w:r>
              <w:rPr>
                <w:b/>
              </w:rPr>
              <w:t>2019</w:t>
            </w:r>
            <w:r w:rsidR="00D77D8A">
              <w:rPr>
                <w:b/>
              </w:rPr>
              <w:t xml:space="preserve"> r.</w:t>
            </w:r>
          </w:p>
        </w:tc>
        <w:tc>
          <w:tcPr>
            <w:tcW w:w="3194" w:type="dxa"/>
            <w:vAlign w:val="center"/>
          </w:tcPr>
          <w:p w:rsidR="0029778E" w:rsidRPr="006B3396" w:rsidRDefault="0029778E" w:rsidP="00FD0A56">
            <w:pPr>
              <w:jc w:val="center"/>
            </w:pPr>
            <w:r w:rsidRPr="006B3396">
              <w:t>świetlica wiejska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16.00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Dąbrówka</w:t>
            </w:r>
          </w:p>
        </w:tc>
        <w:tc>
          <w:tcPr>
            <w:tcW w:w="2552" w:type="dxa"/>
            <w:vAlign w:val="center"/>
          </w:tcPr>
          <w:p w:rsidR="0029778E" w:rsidRDefault="00FD0A56" w:rsidP="00FD0A56">
            <w:r>
              <w:t>Marcin Bielak</w:t>
            </w:r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 xml:space="preserve">Beata </w:t>
            </w:r>
            <w:proofErr w:type="spellStart"/>
            <w:r w:rsidRPr="006B3396">
              <w:t>Tybik</w:t>
            </w:r>
            <w:proofErr w:type="spellEnd"/>
          </w:p>
          <w:p w:rsidR="0029778E" w:rsidRPr="006B3396" w:rsidRDefault="0029778E" w:rsidP="00FD0A56">
            <w:r w:rsidRPr="006B3396">
              <w:t>Edyta Gorczyca</w:t>
            </w:r>
          </w:p>
        </w:tc>
        <w:tc>
          <w:tcPr>
            <w:tcW w:w="2126" w:type="dxa"/>
            <w:vAlign w:val="center"/>
          </w:tcPr>
          <w:p w:rsidR="0029778E" w:rsidRPr="00B75770" w:rsidRDefault="00355F90" w:rsidP="0050021B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D77D8A">
              <w:rPr>
                <w:b/>
              </w:rPr>
              <w:t>.</w:t>
            </w:r>
            <w:r>
              <w:rPr>
                <w:b/>
              </w:rPr>
              <w:t>02</w:t>
            </w:r>
            <w:r w:rsidR="00D77D8A">
              <w:rPr>
                <w:b/>
              </w:rPr>
              <w:t>.</w:t>
            </w:r>
            <w:r>
              <w:rPr>
                <w:b/>
              </w:rPr>
              <w:t>2019</w:t>
            </w:r>
            <w:r w:rsidR="00D77D8A">
              <w:rPr>
                <w:b/>
              </w:rPr>
              <w:t xml:space="preserve"> r.</w:t>
            </w:r>
          </w:p>
        </w:tc>
        <w:tc>
          <w:tcPr>
            <w:tcW w:w="3194" w:type="dxa"/>
            <w:vAlign w:val="center"/>
          </w:tcPr>
          <w:p w:rsidR="0029778E" w:rsidRPr="006B3396" w:rsidRDefault="0029778E" w:rsidP="00FD0A56">
            <w:pPr>
              <w:jc w:val="center"/>
            </w:pPr>
            <w:r w:rsidRPr="006B3396">
              <w:t>sala gimnastyczna w szkole podstawowej</w:t>
            </w:r>
            <w:r w:rsidR="00FD0A56" w:rsidRPr="006B3396">
              <w:t xml:space="preserve"> w Dąbrówce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17.00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Borek</w:t>
            </w:r>
          </w:p>
        </w:tc>
        <w:tc>
          <w:tcPr>
            <w:tcW w:w="2552" w:type="dxa"/>
            <w:vAlign w:val="center"/>
          </w:tcPr>
          <w:p w:rsidR="0029778E" w:rsidRDefault="00FD0A56" w:rsidP="00FD0A56">
            <w:r>
              <w:t>Ireneusz Czesak</w:t>
            </w:r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>Helena Góra</w:t>
            </w:r>
          </w:p>
          <w:p w:rsidR="0029778E" w:rsidRPr="006B3396" w:rsidRDefault="0029778E" w:rsidP="00FD0A56">
            <w:r w:rsidRPr="006B3396">
              <w:t xml:space="preserve">Anna </w:t>
            </w:r>
            <w:proofErr w:type="spellStart"/>
            <w:r w:rsidRPr="006B3396">
              <w:t>Kłuś</w:t>
            </w:r>
            <w:proofErr w:type="spellEnd"/>
          </w:p>
          <w:p w:rsidR="0029778E" w:rsidRPr="006B3396" w:rsidRDefault="0029778E" w:rsidP="00FD0A56">
            <w:r w:rsidRPr="006B3396">
              <w:t>Edyta Berger</w:t>
            </w:r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17.02.2019 r.</w:t>
            </w:r>
          </w:p>
        </w:tc>
        <w:tc>
          <w:tcPr>
            <w:tcW w:w="3194" w:type="dxa"/>
            <w:vAlign w:val="center"/>
          </w:tcPr>
          <w:p w:rsidR="000D3B54" w:rsidRPr="006B3396" w:rsidRDefault="000D3B54" w:rsidP="00FD0A56">
            <w:pPr>
              <w:jc w:val="center"/>
            </w:pPr>
            <w:r w:rsidRPr="006B3396">
              <w:t>sala gimnastyczna w szkole</w:t>
            </w:r>
          </w:p>
          <w:p w:rsidR="006B3396" w:rsidRPr="006B3396" w:rsidRDefault="006B3396" w:rsidP="00FD0A56">
            <w:pPr>
              <w:jc w:val="center"/>
            </w:pPr>
            <w:r w:rsidRPr="006B3396">
              <w:t>podstawowej w Borku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17.00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Bratucice</w:t>
            </w:r>
          </w:p>
        </w:tc>
        <w:tc>
          <w:tcPr>
            <w:tcW w:w="2552" w:type="dxa"/>
            <w:vAlign w:val="center"/>
          </w:tcPr>
          <w:p w:rsidR="0029778E" w:rsidRDefault="00FD0A56" w:rsidP="00FD0A56">
            <w:r>
              <w:t>Ewa Kociołek</w:t>
            </w:r>
          </w:p>
        </w:tc>
        <w:tc>
          <w:tcPr>
            <w:tcW w:w="3260" w:type="dxa"/>
            <w:vAlign w:val="center"/>
          </w:tcPr>
          <w:p w:rsidR="0029778E" w:rsidRPr="006B3396" w:rsidRDefault="00386732" w:rsidP="00FD0A56">
            <w:r w:rsidRPr="006B3396">
              <w:t>Sabina Krupa</w:t>
            </w:r>
          </w:p>
          <w:p w:rsidR="00386732" w:rsidRPr="006B3396" w:rsidRDefault="00386732" w:rsidP="00FD0A56">
            <w:r w:rsidRPr="006B3396">
              <w:t>Monika Imiołek</w:t>
            </w:r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09.02.2019 r.</w:t>
            </w:r>
          </w:p>
        </w:tc>
        <w:tc>
          <w:tcPr>
            <w:tcW w:w="3194" w:type="dxa"/>
            <w:vAlign w:val="center"/>
          </w:tcPr>
          <w:p w:rsidR="0029778E" w:rsidRPr="006B3396" w:rsidRDefault="009877F4" w:rsidP="00FD0A56">
            <w:pPr>
              <w:jc w:val="center"/>
            </w:pPr>
            <w:r>
              <w:t xml:space="preserve">sala w przedszkolu </w:t>
            </w:r>
            <w:r>
              <w:br/>
              <w:t>w Bratucicach</w:t>
            </w:r>
          </w:p>
          <w:p w:rsidR="000D3B54" w:rsidRPr="006B3396" w:rsidRDefault="009877F4" w:rsidP="00FD0A56">
            <w:pPr>
              <w:jc w:val="center"/>
            </w:pPr>
            <w:r>
              <w:t>g</w:t>
            </w:r>
            <w:r w:rsidR="000D3B54" w:rsidRPr="006B3396">
              <w:t>odz. 16.00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Dębina</w:t>
            </w:r>
          </w:p>
        </w:tc>
        <w:tc>
          <w:tcPr>
            <w:tcW w:w="2552" w:type="dxa"/>
            <w:vAlign w:val="center"/>
          </w:tcPr>
          <w:p w:rsidR="0029778E" w:rsidRDefault="00FD0A56" w:rsidP="00FD0A56">
            <w:r>
              <w:t xml:space="preserve">Adam </w:t>
            </w:r>
            <w:proofErr w:type="spellStart"/>
            <w:r>
              <w:t>Wośko</w:t>
            </w:r>
            <w:proofErr w:type="spellEnd"/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>Stanisława Baran</w:t>
            </w:r>
          </w:p>
          <w:p w:rsidR="0029778E" w:rsidRPr="006B3396" w:rsidRDefault="0029778E" w:rsidP="00FD0A56">
            <w:r w:rsidRPr="006B3396">
              <w:t xml:space="preserve">Małgorzata </w:t>
            </w:r>
            <w:proofErr w:type="spellStart"/>
            <w:r w:rsidRPr="006B3396">
              <w:t>Sądel</w:t>
            </w:r>
            <w:proofErr w:type="spellEnd"/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23.02.2019 r.</w:t>
            </w:r>
          </w:p>
        </w:tc>
        <w:tc>
          <w:tcPr>
            <w:tcW w:w="3194" w:type="dxa"/>
            <w:vAlign w:val="center"/>
          </w:tcPr>
          <w:p w:rsidR="0029778E" w:rsidRPr="006B3396" w:rsidRDefault="0029778E" w:rsidP="00FD0A56">
            <w:pPr>
              <w:jc w:val="center"/>
            </w:pPr>
            <w:r w:rsidRPr="006B3396">
              <w:t>świetlica wiejska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16.00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Jodłówka</w:t>
            </w:r>
          </w:p>
        </w:tc>
        <w:tc>
          <w:tcPr>
            <w:tcW w:w="2552" w:type="dxa"/>
            <w:vAlign w:val="center"/>
          </w:tcPr>
          <w:p w:rsidR="0029778E" w:rsidRDefault="00FD0A56" w:rsidP="00FD0A56">
            <w:r>
              <w:t>Barbara Kwiecińska</w:t>
            </w:r>
          </w:p>
        </w:tc>
        <w:tc>
          <w:tcPr>
            <w:tcW w:w="3260" w:type="dxa"/>
            <w:vAlign w:val="center"/>
          </w:tcPr>
          <w:p w:rsidR="0029778E" w:rsidRPr="006B3396" w:rsidRDefault="00D77D8A" w:rsidP="00FD0A56">
            <w:r w:rsidRPr="006B3396">
              <w:t>Anna Biernat</w:t>
            </w:r>
          </w:p>
          <w:p w:rsidR="0029778E" w:rsidRPr="006B3396" w:rsidRDefault="0029778E" w:rsidP="00FD0A56">
            <w:r w:rsidRPr="006B3396">
              <w:t>Anna Szczecina</w:t>
            </w:r>
          </w:p>
          <w:p w:rsidR="0029778E" w:rsidRPr="006B3396" w:rsidRDefault="0029778E" w:rsidP="00FD0A56">
            <w:r w:rsidRPr="006B3396">
              <w:t>Magdalena Góra</w:t>
            </w:r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24.02.2019 r.</w:t>
            </w:r>
          </w:p>
        </w:tc>
        <w:tc>
          <w:tcPr>
            <w:tcW w:w="3194" w:type="dxa"/>
            <w:vAlign w:val="center"/>
          </w:tcPr>
          <w:p w:rsidR="000D3B54" w:rsidRPr="006B3396" w:rsidRDefault="000D3B54" w:rsidP="00FD0A56">
            <w:pPr>
              <w:jc w:val="center"/>
            </w:pPr>
            <w:r w:rsidRPr="006B3396">
              <w:t>sala gimnastyczna</w:t>
            </w:r>
            <w:r w:rsidR="006B3396" w:rsidRPr="006B3396">
              <w:t xml:space="preserve"> w szkole podstawowej w Jodłówce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14.30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Krzeczów</w:t>
            </w:r>
          </w:p>
        </w:tc>
        <w:tc>
          <w:tcPr>
            <w:tcW w:w="2552" w:type="dxa"/>
            <w:vAlign w:val="center"/>
          </w:tcPr>
          <w:p w:rsidR="0029778E" w:rsidRDefault="00FD0A56" w:rsidP="00FD0A56">
            <w:r>
              <w:t>Wiesław Pajor</w:t>
            </w:r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 xml:space="preserve">Beata </w:t>
            </w:r>
            <w:proofErr w:type="spellStart"/>
            <w:r w:rsidRPr="006B3396">
              <w:t>Dadej</w:t>
            </w:r>
            <w:proofErr w:type="spellEnd"/>
          </w:p>
          <w:p w:rsidR="0029778E" w:rsidRPr="006B3396" w:rsidRDefault="0029778E" w:rsidP="00FD0A56">
            <w:r w:rsidRPr="006B3396">
              <w:t>Agnieszka Pstrąg</w:t>
            </w:r>
          </w:p>
          <w:p w:rsidR="0029778E" w:rsidRPr="006B3396" w:rsidRDefault="00386732" w:rsidP="00FD0A56">
            <w:r w:rsidRPr="006B3396">
              <w:t>Agnieszka Pająk</w:t>
            </w:r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02.03.2019 r.</w:t>
            </w:r>
          </w:p>
        </w:tc>
        <w:tc>
          <w:tcPr>
            <w:tcW w:w="3194" w:type="dxa"/>
            <w:vAlign w:val="center"/>
          </w:tcPr>
          <w:p w:rsidR="0029778E" w:rsidRPr="006B3396" w:rsidRDefault="0029778E" w:rsidP="00FD0A56">
            <w:pPr>
              <w:jc w:val="center"/>
            </w:pPr>
            <w:r w:rsidRPr="006B3396">
              <w:t>świetlica wiejska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17.00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Łazy</w:t>
            </w:r>
          </w:p>
        </w:tc>
        <w:tc>
          <w:tcPr>
            <w:tcW w:w="2552" w:type="dxa"/>
            <w:vAlign w:val="center"/>
          </w:tcPr>
          <w:p w:rsidR="0029778E" w:rsidRDefault="00FD0A56" w:rsidP="00FD0A56">
            <w:r>
              <w:t xml:space="preserve">Agnieszka </w:t>
            </w:r>
            <w:proofErr w:type="spellStart"/>
            <w:r>
              <w:t>Sotwin</w:t>
            </w:r>
            <w:proofErr w:type="spellEnd"/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 xml:space="preserve">Izabela </w:t>
            </w:r>
            <w:proofErr w:type="spellStart"/>
            <w:r w:rsidRPr="006B3396">
              <w:t>Nagielska</w:t>
            </w:r>
            <w:proofErr w:type="spellEnd"/>
          </w:p>
          <w:p w:rsidR="0029778E" w:rsidRPr="006B3396" w:rsidRDefault="0029778E" w:rsidP="00FD0A56">
            <w:r w:rsidRPr="006B3396">
              <w:t>Elżbieta Zych</w:t>
            </w:r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03.03.2019 r.</w:t>
            </w:r>
          </w:p>
        </w:tc>
        <w:tc>
          <w:tcPr>
            <w:tcW w:w="3194" w:type="dxa"/>
            <w:vAlign w:val="center"/>
          </w:tcPr>
          <w:p w:rsidR="0029778E" w:rsidRPr="006B3396" w:rsidRDefault="0029778E" w:rsidP="00FD0A56">
            <w:pPr>
              <w:jc w:val="center"/>
            </w:pPr>
            <w:r w:rsidRPr="006B3396">
              <w:t>świetlica wiejska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17.00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Okulice</w:t>
            </w:r>
          </w:p>
        </w:tc>
        <w:tc>
          <w:tcPr>
            <w:tcW w:w="2552" w:type="dxa"/>
            <w:vAlign w:val="center"/>
          </w:tcPr>
          <w:p w:rsidR="0029778E" w:rsidRDefault="000778F2" w:rsidP="00FD0A56">
            <w:r>
              <w:t xml:space="preserve">Adam </w:t>
            </w:r>
            <w:proofErr w:type="spellStart"/>
            <w:r>
              <w:t>Wośko</w:t>
            </w:r>
            <w:proofErr w:type="spellEnd"/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 xml:space="preserve">Anita </w:t>
            </w:r>
            <w:proofErr w:type="spellStart"/>
            <w:r w:rsidRPr="006B3396">
              <w:t>Pradel</w:t>
            </w:r>
            <w:proofErr w:type="spellEnd"/>
          </w:p>
          <w:p w:rsidR="0029778E" w:rsidRPr="006B3396" w:rsidRDefault="0029778E" w:rsidP="00FD0A56">
            <w:r w:rsidRPr="006B3396">
              <w:t xml:space="preserve">Anna </w:t>
            </w:r>
            <w:proofErr w:type="spellStart"/>
            <w:r w:rsidRPr="006B3396">
              <w:t>Łucyków</w:t>
            </w:r>
            <w:proofErr w:type="spellEnd"/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16.02.2019 r.</w:t>
            </w:r>
          </w:p>
        </w:tc>
        <w:tc>
          <w:tcPr>
            <w:tcW w:w="3194" w:type="dxa"/>
            <w:vAlign w:val="center"/>
          </w:tcPr>
          <w:p w:rsidR="000D3B54" w:rsidRPr="006B3396" w:rsidRDefault="000D3B54" w:rsidP="00FD0A56">
            <w:pPr>
              <w:jc w:val="center"/>
            </w:pPr>
            <w:r w:rsidRPr="006B3396">
              <w:t>sala gimnastyczna</w:t>
            </w:r>
            <w:r w:rsidR="006B3396" w:rsidRPr="006B3396">
              <w:t xml:space="preserve"> w szkole podstawowej w Okulicach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16.00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Ostrów Królewski</w:t>
            </w:r>
          </w:p>
        </w:tc>
        <w:tc>
          <w:tcPr>
            <w:tcW w:w="2552" w:type="dxa"/>
            <w:vAlign w:val="center"/>
          </w:tcPr>
          <w:p w:rsidR="0029778E" w:rsidRDefault="000778F2" w:rsidP="00FD0A56">
            <w:r>
              <w:t>Waldemar Małek</w:t>
            </w:r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>Renata Waśniowska</w:t>
            </w:r>
          </w:p>
          <w:p w:rsidR="0029778E" w:rsidRPr="006B3396" w:rsidRDefault="0029778E" w:rsidP="00FD0A56">
            <w:r w:rsidRPr="006B3396">
              <w:t>Elżbieta Krokosz</w:t>
            </w:r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02.02.2019 r.</w:t>
            </w:r>
          </w:p>
        </w:tc>
        <w:tc>
          <w:tcPr>
            <w:tcW w:w="3194" w:type="dxa"/>
            <w:vAlign w:val="center"/>
          </w:tcPr>
          <w:p w:rsidR="0029778E" w:rsidRPr="006B3396" w:rsidRDefault="0029778E" w:rsidP="00FD0A56">
            <w:pPr>
              <w:jc w:val="center"/>
            </w:pPr>
            <w:r w:rsidRPr="006B3396">
              <w:t>świetlica wiejska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16.00</w:t>
            </w:r>
          </w:p>
        </w:tc>
      </w:tr>
      <w:tr w:rsidR="00FD0A56" w:rsidTr="00355F90">
        <w:trPr>
          <w:trHeight w:val="920"/>
          <w:jc w:val="center"/>
        </w:trPr>
        <w:tc>
          <w:tcPr>
            <w:tcW w:w="957" w:type="dxa"/>
            <w:vAlign w:val="center"/>
          </w:tcPr>
          <w:p w:rsidR="0029778E" w:rsidRDefault="0029778E" w:rsidP="0029778E">
            <w:pPr>
              <w:numPr>
                <w:ilvl w:val="0"/>
                <w:numId w:val="1"/>
              </w:numPr>
            </w:pPr>
          </w:p>
        </w:tc>
        <w:tc>
          <w:tcPr>
            <w:tcW w:w="2126" w:type="dxa"/>
            <w:vAlign w:val="center"/>
          </w:tcPr>
          <w:p w:rsidR="0029778E" w:rsidRPr="006B3396" w:rsidRDefault="0029778E" w:rsidP="00FD0A56">
            <w:pPr>
              <w:rPr>
                <w:b/>
                <w:sz w:val="36"/>
              </w:rPr>
            </w:pPr>
            <w:r w:rsidRPr="006B3396">
              <w:rPr>
                <w:b/>
                <w:sz w:val="36"/>
              </w:rPr>
              <w:t>Rzezawa</w:t>
            </w:r>
          </w:p>
        </w:tc>
        <w:tc>
          <w:tcPr>
            <w:tcW w:w="2552" w:type="dxa"/>
            <w:vAlign w:val="center"/>
          </w:tcPr>
          <w:p w:rsidR="0029778E" w:rsidRDefault="000778F2" w:rsidP="00FD0A56">
            <w:r>
              <w:t>Robert Świercz</w:t>
            </w:r>
          </w:p>
        </w:tc>
        <w:tc>
          <w:tcPr>
            <w:tcW w:w="3260" w:type="dxa"/>
            <w:vAlign w:val="center"/>
          </w:tcPr>
          <w:p w:rsidR="0029778E" w:rsidRPr="006B3396" w:rsidRDefault="0029778E" w:rsidP="00FD0A56">
            <w:r w:rsidRPr="006B3396">
              <w:t>Zbigniew Łęczek</w:t>
            </w:r>
          </w:p>
          <w:p w:rsidR="0029778E" w:rsidRPr="006B3396" w:rsidRDefault="0029778E" w:rsidP="00FD0A56">
            <w:r w:rsidRPr="006B3396">
              <w:t xml:space="preserve">Lucyna </w:t>
            </w:r>
            <w:proofErr w:type="spellStart"/>
            <w:r w:rsidRPr="006B3396">
              <w:t>Gawor</w:t>
            </w:r>
            <w:proofErr w:type="spellEnd"/>
          </w:p>
          <w:p w:rsidR="0029778E" w:rsidRPr="006B3396" w:rsidRDefault="00355F90" w:rsidP="00FD0A56">
            <w:r w:rsidRPr="006B3396">
              <w:t xml:space="preserve">Wiesław </w:t>
            </w:r>
            <w:proofErr w:type="spellStart"/>
            <w:r w:rsidRPr="006B3396">
              <w:t>Gawor</w:t>
            </w:r>
            <w:proofErr w:type="spellEnd"/>
          </w:p>
          <w:p w:rsidR="0029778E" w:rsidRPr="006B3396" w:rsidRDefault="0029778E" w:rsidP="00FD0A56">
            <w:pPr>
              <w:rPr>
                <w:szCs w:val="20"/>
              </w:rPr>
            </w:pPr>
            <w:r w:rsidRPr="006B3396">
              <w:rPr>
                <w:szCs w:val="20"/>
              </w:rPr>
              <w:t>Magdalena Zięba – Kołodziej</w:t>
            </w:r>
          </w:p>
        </w:tc>
        <w:tc>
          <w:tcPr>
            <w:tcW w:w="2126" w:type="dxa"/>
            <w:vAlign w:val="center"/>
          </w:tcPr>
          <w:p w:rsidR="0029778E" w:rsidRPr="00B75770" w:rsidRDefault="00D77D8A" w:rsidP="0050021B">
            <w:pPr>
              <w:jc w:val="center"/>
              <w:rPr>
                <w:b/>
              </w:rPr>
            </w:pPr>
            <w:r>
              <w:rPr>
                <w:b/>
              </w:rPr>
              <w:t>10.03.2019 r.</w:t>
            </w:r>
          </w:p>
        </w:tc>
        <w:tc>
          <w:tcPr>
            <w:tcW w:w="3194" w:type="dxa"/>
            <w:vAlign w:val="center"/>
          </w:tcPr>
          <w:p w:rsidR="0029778E" w:rsidRPr="006B3396" w:rsidRDefault="00FD0A56" w:rsidP="00FD0A56">
            <w:pPr>
              <w:jc w:val="center"/>
            </w:pPr>
            <w:r w:rsidRPr="006B3396">
              <w:t>sala gimnastyczna w szkole podstawowej w Rzezawie</w:t>
            </w:r>
          </w:p>
          <w:p w:rsidR="000D3B54" w:rsidRPr="006B3396" w:rsidRDefault="000D3B54" w:rsidP="00FD0A56">
            <w:pPr>
              <w:jc w:val="center"/>
            </w:pPr>
            <w:r w:rsidRPr="006B3396">
              <w:t>godz. 18.00</w:t>
            </w:r>
          </w:p>
        </w:tc>
      </w:tr>
    </w:tbl>
    <w:p w:rsidR="002E6F63" w:rsidRDefault="002E6F63" w:rsidP="0029778E"/>
    <w:sectPr w:rsidR="002E6F63" w:rsidSect="00FD0A56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4769C3"/>
    <w:multiLevelType w:val="hybridMultilevel"/>
    <w:tmpl w:val="6E762D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2FA"/>
    <w:rsid w:val="00051184"/>
    <w:rsid w:val="00057ECC"/>
    <w:rsid w:val="000778F2"/>
    <w:rsid w:val="000D3B54"/>
    <w:rsid w:val="001407AC"/>
    <w:rsid w:val="0029778E"/>
    <w:rsid w:val="002E6F63"/>
    <w:rsid w:val="00355F90"/>
    <w:rsid w:val="003764C0"/>
    <w:rsid w:val="00386732"/>
    <w:rsid w:val="004452FA"/>
    <w:rsid w:val="0050021B"/>
    <w:rsid w:val="006B3396"/>
    <w:rsid w:val="006C6182"/>
    <w:rsid w:val="006F70DA"/>
    <w:rsid w:val="00782B97"/>
    <w:rsid w:val="007A657A"/>
    <w:rsid w:val="009877F4"/>
    <w:rsid w:val="00A253AC"/>
    <w:rsid w:val="00AD0BA9"/>
    <w:rsid w:val="00AD245B"/>
    <w:rsid w:val="00B75770"/>
    <w:rsid w:val="00BA3C63"/>
    <w:rsid w:val="00BB41E5"/>
    <w:rsid w:val="00C86CBA"/>
    <w:rsid w:val="00CF6AD1"/>
    <w:rsid w:val="00D65A1E"/>
    <w:rsid w:val="00D77D8A"/>
    <w:rsid w:val="00D926D2"/>
    <w:rsid w:val="00DC1649"/>
    <w:rsid w:val="00E44B56"/>
    <w:rsid w:val="00FD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8B9A1-60CB-40C9-9622-DFBD47E6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3867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867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UCHWA&#321;Y_ZARZ&#260;DZENIA\zarz&#261;dzenie_wybory%20so&#322;tys&#243;w%202019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zarządzenie_wybory sołtysów 2019</Template>
  <TotalTime>1</TotalTime>
  <Pages>3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66/2006</vt:lpstr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66/2006</dc:title>
  <dc:subject/>
  <dc:creator>Piotr Koczanowski</dc:creator>
  <cp:keywords/>
  <dc:description/>
  <cp:lastModifiedBy>admin</cp:lastModifiedBy>
  <cp:revision>2</cp:revision>
  <cp:lastPrinted>2019-01-15T06:24:00Z</cp:lastPrinted>
  <dcterms:created xsi:type="dcterms:W3CDTF">2019-01-18T05:59:00Z</dcterms:created>
  <dcterms:modified xsi:type="dcterms:W3CDTF">2019-01-18T05:59:00Z</dcterms:modified>
</cp:coreProperties>
</file>