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DF5" w:rsidRPr="00310D50" w:rsidRDefault="00417DF5" w:rsidP="001C6C58">
      <w:pPr>
        <w:rPr>
          <w:b/>
          <w:bCs/>
        </w:rPr>
      </w:pPr>
      <w:r w:rsidRPr="00310D50">
        <w:rPr>
          <w:b/>
          <w:bCs/>
        </w:rPr>
        <w:t>Na terenie gminy Rzezawa po przeprowadzonym przetargu została wyłoniona firma odbierająca odpady komunalne z terenów zamieszkałych od 1.01.2013r. do 31.12.213r.:</w:t>
      </w:r>
    </w:p>
    <w:p w:rsidR="00417DF5" w:rsidRPr="00D153AD" w:rsidRDefault="00417DF5" w:rsidP="00D153A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153AD">
        <w:rPr>
          <w:sz w:val="28"/>
          <w:szCs w:val="28"/>
        </w:rPr>
        <w:t>Bocheńskie Zakłady Usług Komunalnych Sp. z o.o. ul. Kazimierza Wielkiego 2  32-700 Bochnia</w:t>
      </w:r>
    </w:p>
    <w:p w:rsidR="00417DF5" w:rsidRDefault="00417DF5" w:rsidP="001C6C58"/>
    <w:p w:rsidR="00417DF5" w:rsidRPr="00310D50" w:rsidRDefault="00417DF5" w:rsidP="001C6C58">
      <w:pPr>
        <w:rPr>
          <w:b/>
          <w:bCs/>
        </w:rPr>
      </w:pPr>
      <w:r w:rsidRPr="00310D50">
        <w:rPr>
          <w:b/>
          <w:bCs/>
        </w:rPr>
        <w:t>Na terenie gminy Rzezawa po przeprowadzonym przetargu została wyłoniona firma odbierająca odpady komunalne z terenów zamieszkałych od 01.01.2014r. do 31.12.2016r.:</w:t>
      </w:r>
    </w:p>
    <w:p w:rsidR="00417DF5" w:rsidRDefault="00417DF5" w:rsidP="00D153AD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D153AD">
        <w:rPr>
          <w:sz w:val="28"/>
          <w:szCs w:val="28"/>
        </w:rPr>
        <w:t xml:space="preserve">SITA Małopolska sp. z o.o. ul. Kosiarzy 5a  30-731 Kraków </w:t>
      </w:r>
    </w:p>
    <w:p w:rsidR="00417DF5" w:rsidRPr="00D153AD" w:rsidRDefault="00417DF5" w:rsidP="00D153AD">
      <w:pPr>
        <w:pStyle w:val="ListParagraph"/>
        <w:rPr>
          <w:sz w:val="28"/>
          <w:szCs w:val="28"/>
        </w:rPr>
      </w:pPr>
      <w:r w:rsidRPr="00D153AD">
        <w:rPr>
          <w:sz w:val="28"/>
          <w:szCs w:val="28"/>
        </w:rPr>
        <w:t>tel. 12  644 22 41</w:t>
      </w:r>
    </w:p>
    <w:p w:rsidR="00417DF5" w:rsidRDefault="00417DF5" w:rsidP="001C6C58">
      <w:r>
        <w:t>a podwykonawcą jest:</w:t>
      </w:r>
    </w:p>
    <w:p w:rsidR="00417DF5" w:rsidRDefault="00417DF5" w:rsidP="001C6C58">
      <w:r>
        <w:t>a). EKOMBUD s.c. M.Skowronek T. Gazda ul.Partyzantów21  32-700 Bochnia</w:t>
      </w:r>
    </w:p>
    <w:p w:rsidR="00417DF5" w:rsidRDefault="00417DF5" w:rsidP="001C6C58">
      <w:r>
        <w:t>obsługujący sołectwa:</w:t>
      </w:r>
    </w:p>
    <w:p w:rsidR="00417DF5" w:rsidRDefault="00417DF5" w:rsidP="001C6C58">
      <w:r>
        <w:t>Krzeczów, Jodłówka, Borek, Ostrów Królewski, Dąbrówka, Buczków.</w:t>
      </w:r>
    </w:p>
    <w:p w:rsidR="00417DF5" w:rsidRDefault="00417DF5" w:rsidP="001C6C58">
      <w:r>
        <w:t xml:space="preserve">b). </w:t>
      </w:r>
      <w:r w:rsidRPr="00D153AD">
        <w:t>Bocheńskie Zakłady Usług Komunalnych Sp. z o.o. ul. Kazimierza Wielkiego 2  32-700 Bochnia</w:t>
      </w:r>
    </w:p>
    <w:p w:rsidR="00417DF5" w:rsidRDefault="00417DF5" w:rsidP="00D153AD">
      <w:r>
        <w:t>obsługujący sołectwa:</w:t>
      </w:r>
    </w:p>
    <w:p w:rsidR="00417DF5" w:rsidRDefault="00417DF5" w:rsidP="00D153AD">
      <w:r>
        <w:t>Rzezawa, Bratucice, Dębina, Okulice,Łazy.</w:t>
      </w:r>
      <w:bookmarkStart w:id="0" w:name="_GoBack"/>
      <w:bookmarkEnd w:id="0"/>
    </w:p>
    <w:sectPr w:rsidR="00417DF5" w:rsidSect="00503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A1CC4"/>
    <w:multiLevelType w:val="hybridMultilevel"/>
    <w:tmpl w:val="9B548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854F5"/>
    <w:multiLevelType w:val="hybridMultilevel"/>
    <w:tmpl w:val="8EA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6F1276"/>
    <w:multiLevelType w:val="hybridMultilevel"/>
    <w:tmpl w:val="FC9A2C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580CB3"/>
    <w:multiLevelType w:val="hybridMultilevel"/>
    <w:tmpl w:val="B8F2C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603E"/>
    <w:rsid w:val="001A6EB9"/>
    <w:rsid w:val="001C6C58"/>
    <w:rsid w:val="00310D50"/>
    <w:rsid w:val="003C535F"/>
    <w:rsid w:val="00417DF5"/>
    <w:rsid w:val="005038F4"/>
    <w:rsid w:val="006631B5"/>
    <w:rsid w:val="008F68BC"/>
    <w:rsid w:val="0093603E"/>
    <w:rsid w:val="00B77ED1"/>
    <w:rsid w:val="00D15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8F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10D5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71</TotalTime>
  <Pages>1</Pages>
  <Words>119</Words>
  <Characters>714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Łucyków</cp:lastModifiedBy>
  <cp:revision>5</cp:revision>
  <cp:lastPrinted>2015-01-02T13:29:00Z</cp:lastPrinted>
  <dcterms:created xsi:type="dcterms:W3CDTF">2014-03-03T12:10:00Z</dcterms:created>
  <dcterms:modified xsi:type="dcterms:W3CDTF">2015-01-02T13:29:00Z</dcterms:modified>
</cp:coreProperties>
</file>