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011" w:rsidRDefault="00C90011" w:rsidP="00662142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Znak: GOPS 271/1/2016                                                                      Rzezawa, dnia 18.02.2016 r.</w:t>
      </w:r>
    </w:p>
    <w:p w:rsidR="00C90011" w:rsidRDefault="00C90011" w:rsidP="00662142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581E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C90011" w:rsidRPr="00646088" w:rsidRDefault="00C90011" w:rsidP="00662142">
      <w:pPr>
        <w:spacing w:after="0" w:line="240" w:lineRule="auto"/>
        <w:jc w:val="center"/>
        <w:rPr>
          <w:rFonts w:ascii="Arial" w:hAnsi="Arial" w:cs="Arial"/>
          <w:b/>
          <w:bCs/>
          <w:sz w:val="10"/>
          <w:szCs w:val="10"/>
        </w:rPr>
      </w:pPr>
    </w:p>
    <w:p w:rsidR="00C90011" w:rsidRDefault="00C90011" w:rsidP="0017046F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na wykonanie robót remontowo – budowlanych budynku zniszczonego podczas styczniowego pożaru w Rzezawie przy ul. Długiej</w:t>
      </w:r>
      <w:r w:rsidRPr="0017046F">
        <w:rPr>
          <w:rFonts w:ascii="Arial" w:hAnsi="Arial" w:cs="Arial"/>
          <w:b/>
          <w:bCs/>
          <w:sz w:val="21"/>
          <w:szCs w:val="21"/>
        </w:rPr>
        <w:t xml:space="preserve">. </w:t>
      </w:r>
    </w:p>
    <w:p w:rsidR="00C90011" w:rsidRDefault="00C90011" w:rsidP="0017046F">
      <w:p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:rsidR="00C90011" w:rsidRPr="00DF581E" w:rsidRDefault="00C90011" w:rsidP="0017046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F581E">
        <w:rPr>
          <w:rFonts w:ascii="Arial" w:hAnsi="Arial" w:cs="Arial"/>
          <w:b/>
          <w:bCs/>
          <w:sz w:val="21"/>
          <w:szCs w:val="21"/>
        </w:rPr>
        <w:t>Zamawiający</w:t>
      </w:r>
    </w:p>
    <w:p w:rsidR="00C90011" w:rsidRDefault="00C90011" w:rsidP="00887EFE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Gminny Ośrodek Pomocy Społecznej, ul. Długa 21, 32-765 Rzezawa zaprasza do składania ofert </w:t>
      </w:r>
      <w:r w:rsidRPr="00887EFE">
        <w:rPr>
          <w:rFonts w:ascii="Arial" w:hAnsi="Arial" w:cs="Arial"/>
          <w:sz w:val="21"/>
          <w:szCs w:val="21"/>
        </w:rPr>
        <w:t>na wykonanie robót remontowo – budowlanych budynku zniszczonego podczas styczniowego pożaru w Rzezawie przy ul. Długiej.</w:t>
      </w:r>
    </w:p>
    <w:p w:rsidR="00C90011" w:rsidRPr="00DF581E" w:rsidRDefault="00C90011" w:rsidP="00662142">
      <w:pPr>
        <w:pStyle w:val="ListParagraph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F581E">
        <w:rPr>
          <w:rFonts w:ascii="Arial" w:hAnsi="Arial" w:cs="Arial"/>
          <w:b/>
          <w:bCs/>
          <w:sz w:val="21"/>
          <w:szCs w:val="21"/>
        </w:rPr>
        <w:t>Informacja o przedmiocie zapytania ofertowego</w:t>
      </w:r>
    </w:p>
    <w:p w:rsidR="00C90011" w:rsidRDefault="00C90011" w:rsidP="0017046F">
      <w:pPr>
        <w:pStyle w:val="ListParagraph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Szczegółowy zakres rzeczowy robót remontowo – budowlanych: dach (więźba </w:t>
      </w:r>
      <w:r>
        <w:rPr>
          <w:rFonts w:ascii="Arial" w:hAnsi="Arial" w:cs="Arial"/>
          <w:sz w:val="21"/>
          <w:szCs w:val="21"/>
        </w:rPr>
        <w:br/>
        <w:t>i pokrycie – blacha trapezowa …m</w:t>
      </w:r>
      <w:r>
        <w:rPr>
          <w:rFonts w:ascii="Arial" w:hAnsi="Arial" w:cs="Arial"/>
          <w:sz w:val="21"/>
          <w:szCs w:val="21"/>
          <w:vertAlign w:val="superscript"/>
        </w:rPr>
        <w:t>2</w:t>
      </w:r>
      <w:r>
        <w:rPr>
          <w:rFonts w:ascii="Arial" w:hAnsi="Arial" w:cs="Arial"/>
          <w:sz w:val="21"/>
          <w:szCs w:val="21"/>
        </w:rPr>
        <w:t>), częściowa wymiana legarów (drewniany strop - powała), komin, podbetonka i wylewka (podłoga), okna 2 sztuki, drzwi 2 sztuki (wejściowe i wewnętrzne), ściany i sufit (regipsy ok. 140 m</w:t>
      </w:r>
      <w:r>
        <w:rPr>
          <w:rFonts w:ascii="Arial" w:hAnsi="Arial" w:cs="Arial"/>
          <w:sz w:val="21"/>
          <w:szCs w:val="21"/>
          <w:vertAlign w:val="superscript"/>
        </w:rPr>
        <w:t>2</w:t>
      </w:r>
      <w:r>
        <w:rPr>
          <w:rFonts w:ascii="Arial" w:hAnsi="Arial" w:cs="Arial"/>
          <w:sz w:val="21"/>
          <w:szCs w:val="21"/>
        </w:rPr>
        <w:t>), rozbiórka i wypełnienie ubytku w ścianach, malowanie.</w:t>
      </w:r>
    </w:p>
    <w:p w:rsidR="00C90011" w:rsidRPr="00EC4058" w:rsidRDefault="00C90011" w:rsidP="0017046F">
      <w:pPr>
        <w:pStyle w:val="ListParagraph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EC4058">
        <w:rPr>
          <w:rFonts w:ascii="Arial" w:hAnsi="Arial" w:cs="Arial"/>
          <w:b/>
          <w:bCs/>
          <w:sz w:val="21"/>
          <w:szCs w:val="21"/>
          <w:u w:val="single"/>
        </w:rPr>
        <w:t>Konieczna wizja w terenie w celu zapoznania się ze specyfiką budynku</w:t>
      </w:r>
      <w:r>
        <w:rPr>
          <w:rFonts w:ascii="Arial" w:hAnsi="Arial" w:cs="Arial"/>
          <w:b/>
          <w:bCs/>
          <w:sz w:val="21"/>
          <w:szCs w:val="21"/>
          <w:u w:val="single"/>
        </w:rPr>
        <w:t xml:space="preserve"> </w:t>
      </w:r>
      <w:r>
        <w:rPr>
          <w:rFonts w:ascii="Arial" w:hAnsi="Arial" w:cs="Arial"/>
          <w:b/>
          <w:bCs/>
          <w:sz w:val="21"/>
          <w:szCs w:val="21"/>
          <w:u w:val="single"/>
        </w:rPr>
        <w:br/>
        <w:t>i stanem technicznym</w:t>
      </w:r>
      <w:r w:rsidRPr="00EC4058">
        <w:rPr>
          <w:rFonts w:ascii="Arial" w:hAnsi="Arial" w:cs="Arial"/>
          <w:b/>
          <w:bCs/>
          <w:sz w:val="21"/>
          <w:szCs w:val="21"/>
          <w:u w:val="single"/>
        </w:rPr>
        <w:t>.</w:t>
      </w:r>
    </w:p>
    <w:p w:rsidR="00C90011" w:rsidRDefault="00C90011" w:rsidP="0017046F">
      <w:pPr>
        <w:pStyle w:val="ListParagraph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Przewidywana realizacja zamówienia - rozpoczęcie – </w:t>
      </w:r>
      <w:r>
        <w:rPr>
          <w:rFonts w:ascii="Arial" w:hAnsi="Arial" w:cs="Arial"/>
          <w:b/>
          <w:bCs/>
          <w:sz w:val="21"/>
          <w:szCs w:val="21"/>
        </w:rPr>
        <w:t>marzec 2016 r.</w:t>
      </w:r>
    </w:p>
    <w:p w:rsidR="00C90011" w:rsidRDefault="00C90011" w:rsidP="0017046F">
      <w:pPr>
        <w:pStyle w:val="ListParagraph"/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- zakończenie – </w:t>
      </w:r>
      <w:r>
        <w:rPr>
          <w:rFonts w:ascii="Arial" w:hAnsi="Arial" w:cs="Arial"/>
          <w:b/>
          <w:bCs/>
          <w:sz w:val="21"/>
          <w:szCs w:val="21"/>
        </w:rPr>
        <w:t>marzec</w:t>
      </w:r>
      <w:r w:rsidRPr="00346EF6"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b/>
          <w:bCs/>
          <w:sz w:val="21"/>
          <w:szCs w:val="21"/>
        </w:rPr>
        <w:t>2016 r.</w:t>
      </w:r>
    </w:p>
    <w:p w:rsidR="00C90011" w:rsidRDefault="00C90011" w:rsidP="0017046F">
      <w:pPr>
        <w:pStyle w:val="ListParagraph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Płatność </w:t>
      </w:r>
      <w:r w:rsidRPr="007C6C06">
        <w:rPr>
          <w:rFonts w:ascii="Arial" w:hAnsi="Arial" w:cs="Arial"/>
          <w:sz w:val="21"/>
          <w:szCs w:val="21"/>
        </w:rPr>
        <w:t>nastąpi</w:t>
      </w:r>
      <w:r w:rsidRPr="00355761">
        <w:rPr>
          <w:rFonts w:ascii="Arial" w:hAnsi="Arial" w:cs="Arial"/>
          <w:color w:val="FF0000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na podstawie faktury/rachunku końcowego.</w:t>
      </w:r>
    </w:p>
    <w:p w:rsidR="00C90011" w:rsidRDefault="00C90011" w:rsidP="0017046F">
      <w:pPr>
        <w:pStyle w:val="ListParagraph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Podstawą rozliczenia jest wynagrodzenie kosztorysowe. </w:t>
      </w:r>
    </w:p>
    <w:p w:rsidR="00C90011" w:rsidRDefault="00C90011" w:rsidP="0017046F">
      <w:pPr>
        <w:pStyle w:val="ListParagraph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Podstawą do wystawienia faktury/rachunku będzie protokół bezusterkowy 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odbioru robót podpisany przez strony.</w:t>
      </w:r>
    </w:p>
    <w:p w:rsidR="00C90011" w:rsidRDefault="00C90011" w:rsidP="0017046F">
      <w:pPr>
        <w:pStyle w:val="ListParagraph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Gwarancja na wykonanie robót wynosi 36 miesiące.</w:t>
      </w:r>
    </w:p>
    <w:p w:rsidR="00C90011" w:rsidRDefault="00C90011" w:rsidP="0017046F">
      <w:pPr>
        <w:pStyle w:val="ListParagraph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 opóźnienia w wykonaniu przedmiotu umowy będą naliczone kary umowne w wysokości 0,5% za każdy dzień zwłoki od kwoty brutto.</w:t>
      </w:r>
    </w:p>
    <w:p w:rsidR="00C90011" w:rsidRDefault="00C90011" w:rsidP="00662142">
      <w:pPr>
        <w:pStyle w:val="ListParagraph"/>
        <w:spacing w:after="240" w:line="240" w:lineRule="auto"/>
        <w:ind w:left="1440"/>
        <w:jc w:val="both"/>
        <w:rPr>
          <w:rFonts w:ascii="Arial" w:hAnsi="Arial" w:cs="Arial"/>
          <w:sz w:val="21"/>
          <w:szCs w:val="21"/>
        </w:rPr>
      </w:pPr>
    </w:p>
    <w:p w:rsidR="00C90011" w:rsidRPr="00DF581E" w:rsidRDefault="00C90011" w:rsidP="00662142">
      <w:pPr>
        <w:pStyle w:val="ListParagraph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F581E">
        <w:rPr>
          <w:rFonts w:ascii="Arial" w:hAnsi="Arial" w:cs="Arial"/>
          <w:b/>
          <w:bCs/>
          <w:sz w:val="21"/>
          <w:szCs w:val="21"/>
        </w:rPr>
        <w:t>W zamówieniu publicznym  mogą brać udział wykonawcy, którzy:</w:t>
      </w:r>
    </w:p>
    <w:p w:rsidR="00C90011" w:rsidRDefault="00C90011" w:rsidP="00662142">
      <w:pPr>
        <w:pStyle w:val="ListParagraph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</w:t>
      </w:r>
      <w:r w:rsidRPr="00022EE6">
        <w:rPr>
          <w:rFonts w:ascii="Arial" w:hAnsi="Arial" w:cs="Arial"/>
          <w:sz w:val="21"/>
          <w:szCs w:val="21"/>
        </w:rPr>
        <w:t>ą uprawnieni do występowania w obrocie prawnym zgodnie z obowiązującymi przepisami,</w:t>
      </w:r>
    </w:p>
    <w:p w:rsidR="00C90011" w:rsidRDefault="00C90011" w:rsidP="00662142">
      <w:pPr>
        <w:pStyle w:val="ListParagraph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posiadają uprawnienia niezbędne do wykonania określonych w zamówieniu robót,</w:t>
      </w:r>
    </w:p>
    <w:p w:rsidR="00C90011" w:rsidRDefault="00C90011" w:rsidP="00662142">
      <w:pPr>
        <w:pStyle w:val="ListParagraph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posiadają niezbędną wiedzę i doświadczenie, potencjał ekonomiczny i techniczny, a także pracowników zdolnych do wykonania zamówienia,</w:t>
      </w:r>
    </w:p>
    <w:p w:rsidR="00C90011" w:rsidRDefault="00C90011" w:rsidP="00662142">
      <w:pPr>
        <w:pStyle w:val="ListParagraph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znajdują się w sytuacji finansowej zapewniającej wykonanie zamówienia,</w:t>
      </w:r>
    </w:p>
    <w:p w:rsidR="00C90011" w:rsidRDefault="00C90011" w:rsidP="00662142">
      <w:pPr>
        <w:pStyle w:val="ListParagraph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złożą ofertę</w:t>
      </w:r>
      <w:r w:rsidRPr="00355761">
        <w:rPr>
          <w:rFonts w:ascii="Arial" w:hAnsi="Arial" w:cs="Arial"/>
          <w:color w:val="FF0000"/>
          <w:sz w:val="21"/>
          <w:szCs w:val="21"/>
        </w:rPr>
        <w:t xml:space="preserve">. </w:t>
      </w:r>
    </w:p>
    <w:p w:rsidR="00C90011" w:rsidRDefault="00C90011" w:rsidP="00662142">
      <w:pPr>
        <w:pStyle w:val="ListParagraph"/>
        <w:spacing w:after="240" w:line="240" w:lineRule="auto"/>
        <w:ind w:left="1080"/>
        <w:jc w:val="both"/>
        <w:rPr>
          <w:rFonts w:ascii="Arial" w:hAnsi="Arial" w:cs="Arial"/>
          <w:sz w:val="21"/>
          <w:szCs w:val="21"/>
        </w:rPr>
      </w:pPr>
    </w:p>
    <w:p w:rsidR="00C90011" w:rsidRPr="009E44C9" w:rsidRDefault="00C90011" w:rsidP="00662142">
      <w:pPr>
        <w:pStyle w:val="ListParagraph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 w:rsidRPr="009E44C9">
        <w:rPr>
          <w:rFonts w:ascii="Arial" w:hAnsi="Arial" w:cs="Arial"/>
          <w:b/>
          <w:bCs/>
          <w:sz w:val="21"/>
          <w:szCs w:val="21"/>
        </w:rPr>
        <w:t>Termin i miejsce składanie ofert.</w:t>
      </w:r>
    </w:p>
    <w:p w:rsidR="00C90011" w:rsidRDefault="00C90011" w:rsidP="009E44C9">
      <w:pPr>
        <w:pStyle w:val="ListParagraph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 w:rsidRPr="009E44C9">
        <w:rPr>
          <w:rFonts w:ascii="Arial" w:hAnsi="Arial" w:cs="Arial"/>
          <w:sz w:val="21"/>
          <w:szCs w:val="21"/>
        </w:rPr>
        <w:t xml:space="preserve">Oferty należy złożyć do </w:t>
      </w:r>
      <w:r w:rsidRPr="007C6C06">
        <w:rPr>
          <w:rFonts w:ascii="Arial" w:hAnsi="Arial" w:cs="Arial"/>
          <w:sz w:val="21"/>
          <w:szCs w:val="21"/>
        </w:rPr>
        <w:t xml:space="preserve">dnia </w:t>
      </w:r>
      <w:r>
        <w:rPr>
          <w:rFonts w:ascii="Arial" w:hAnsi="Arial" w:cs="Arial"/>
          <w:b/>
          <w:bCs/>
          <w:sz w:val="21"/>
          <w:szCs w:val="21"/>
        </w:rPr>
        <w:t>26.02.2016 r.</w:t>
      </w:r>
      <w:r w:rsidRPr="007C6C06">
        <w:rPr>
          <w:rFonts w:ascii="Arial" w:hAnsi="Arial" w:cs="Arial"/>
          <w:b/>
          <w:bCs/>
          <w:sz w:val="21"/>
          <w:szCs w:val="21"/>
        </w:rPr>
        <w:t xml:space="preserve"> </w:t>
      </w:r>
      <w:r w:rsidRPr="009E44C9">
        <w:rPr>
          <w:rFonts w:ascii="Arial" w:hAnsi="Arial" w:cs="Arial"/>
          <w:sz w:val="21"/>
          <w:szCs w:val="21"/>
        </w:rPr>
        <w:t xml:space="preserve">na Dzienniku Podawczym </w:t>
      </w:r>
      <w:r>
        <w:rPr>
          <w:rFonts w:ascii="Arial" w:hAnsi="Arial" w:cs="Arial"/>
          <w:sz w:val="21"/>
          <w:szCs w:val="21"/>
        </w:rPr>
        <w:t>Urzędu Gminy Rzezawa</w:t>
      </w:r>
      <w:r w:rsidRPr="009E44C9">
        <w:rPr>
          <w:rFonts w:ascii="Arial" w:hAnsi="Arial" w:cs="Arial"/>
          <w:sz w:val="21"/>
          <w:szCs w:val="21"/>
        </w:rPr>
        <w:t xml:space="preserve"> lub przesłać faxem pod numer: 14-</w:t>
      </w:r>
      <w:r>
        <w:rPr>
          <w:rFonts w:ascii="Arial" w:hAnsi="Arial" w:cs="Arial"/>
          <w:sz w:val="21"/>
          <w:szCs w:val="21"/>
        </w:rPr>
        <w:t>6858100 w.36</w:t>
      </w:r>
      <w:r w:rsidRPr="009E44C9">
        <w:rPr>
          <w:rFonts w:ascii="Arial" w:hAnsi="Arial" w:cs="Arial"/>
          <w:sz w:val="21"/>
          <w:szCs w:val="21"/>
        </w:rPr>
        <w:t xml:space="preserve">. </w:t>
      </w:r>
    </w:p>
    <w:p w:rsidR="00C90011" w:rsidRPr="009E44C9" w:rsidRDefault="00C90011" w:rsidP="009E44C9">
      <w:pPr>
        <w:pStyle w:val="ListParagraph"/>
        <w:spacing w:after="24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Pr="00DF581E" w:rsidRDefault="00C90011" w:rsidP="00662142">
      <w:pPr>
        <w:pStyle w:val="ListParagraph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F581E">
        <w:rPr>
          <w:rFonts w:ascii="Arial" w:hAnsi="Arial" w:cs="Arial"/>
          <w:b/>
          <w:bCs/>
          <w:sz w:val="21"/>
          <w:szCs w:val="21"/>
        </w:rPr>
        <w:t>Ocena ofert</w:t>
      </w:r>
    </w:p>
    <w:p w:rsidR="00C90011" w:rsidRDefault="00C90011" w:rsidP="00662142">
      <w:pPr>
        <w:pStyle w:val="ListParagraph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Kryterium oceny ofert jest cena (100%).</w:t>
      </w:r>
    </w:p>
    <w:p w:rsidR="00C90011" w:rsidRDefault="00C90011" w:rsidP="00662142">
      <w:pPr>
        <w:pStyle w:val="ListParagraph"/>
        <w:spacing w:after="24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Pr="00662142" w:rsidRDefault="00C90011" w:rsidP="00662142">
      <w:pPr>
        <w:pStyle w:val="ListParagraph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62142">
        <w:rPr>
          <w:rFonts w:ascii="Arial" w:hAnsi="Arial" w:cs="Arial"/>
          <w:b/>
          <w:bCs/>
          <w:sz w:val="21"/>
          <w:szCs w:val="21"/>
        </w:rPr>
        <w:t>Informacja dotycząca wyboru najkorzystniejszej ofert</w:t>
      </w:r>
    </w:p>
    <w:p w:rsidR="00C90011" w:rsidRDefault="00C90011" w:rsidP="00662142">
      <w:pPr>
        <w:pStyle w:val="ListParagraph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 wyborze najkorzystniejszej oferty Zamawiający zawiadomi oferentów mailem lub telefonicznie.</w:t>
      </w:r>
    </w:p>
    <w:p w:rsidR="00C90011" w:rsidRPr="00DF581E" w:rsidRDefault="00C90011" w:rsidP="00662142">
      <w:pPr>
        <w:pStyle w:val="ListParagraph"/>
        <w:spacing w:after="24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pStyle w:val="ListParagraph"/>
        <w:spacing w:after="240" w:line="240" w:lineRule="auto"/>
        <w:ind w:left="1440"/>
        <w:jc w:val="both"/>
        <w:rPr>
          <w:rFonts w:ascii="Arial" w:hAnsi="Arial" w:cs="Arial"/>
          <w:sz w:val="21"/>
          <w:szCs w:val="21"/>
        </w:rPr>
      </w:pPr>
    </w:p>
    <w:p w:rsidR="00C90011" w:rsidRPr="00DF581E" w:rsidRDefault="00C90011" w:rsidP="00662142">
      <w:pPr>
        <w:pStyle w:val="ListParagraph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F581E">
        <w:rPr>
          <w:rFonts w:ascii="Arial" w:hAnsi="Arial" w:cs="Arial"/>
          <w:b/>
          <w:bCs/>
          <w:sz w:val="21"/>
          <w:szCs w:val="21"/>
        </w:rPr>
        <w:t>Dodatkowe informacje:</w:t>
      </w:r>
    </w:p>
    <w:p w:rsidR="00C90011" w:rsidRDefault="00C90011" w:rsidP="00662142">
      <w:pPr>
        <w:pStyle w:val="ListParagraph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Dodatkowych informacji udzielają:</w:t>
      </w:r>
    </w:p>
    <w:p w:rsidR="00C90011" w:rsidRDefault="00C90011" w:rsidP="00662142">
      <w:pPr>
        <w:pStyle w:val="ListParagraph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Leokadia Cierniak. </w:t>
      </w: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7C6C06">
      <w:pPr>
        <w:spacing w:after="120" w:line="24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 xml:space="preserve">                                  Załącznik nr 1</w:t>
      </w:r>
    </w:p>
    <w:p w:rsidR="00C90011" w:rsidRPr="00662142" w:rsidRDefault="00C90011" w:rsidP="00662142">
      <w:pPr>
        <w:spacing w:after="120" w:line="240" w:lineRule="auto"/>
        <w:ind w:left="2124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662142">
        <w:rPr>
          <w:rFonts w:ascii="Arial" w:hAnsi="Arial" w:cs="Arial"/>
          <w:b/>
          <w:bCs/>
          <w:sz w:val="24"/>
          <w:szCs w:val="24"/>
        </w:rPr>
        <w:t>Oferta Wykonawcy</w:t>
      </w:r>
    </w:p>
    <w:p w:rsidR="00C90011" w:rsidRDefault="00C90011" w:rsidP="00626AB5">
      <w:pPr>
        <w:spacing w:after="0" w:line="240" w:lineRule="auto"/>
        <w:ind w:left="3538"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Dla Gminy Rzezawa</w:t>
      </w:r>
    </w:p>
    <w:p w:rsidR="00C90011" w:rsidRDefault="00C90011" w:rsidP="004F3F74">
      <w:pPr>
        <w:spacing w:after="0" w:line="240" w:lineRule="auto"/>
        <w:ind w:left="3538"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Ul. Długa 21, 32-765 Rzezawa</w:t>
      </w:r>
    </w:p>
    <w:p w:rsidR="00C90011" w:rsidRDefault="00C90011" w:rsidP="00662142">
      <w:pPr>
        <w:spacing w:after="120" w:line="240" w:lineRule="auto"/>
        <w:ind w:left="3540" w:firstLine="708"/>
        <w:jc w:val="both"/>
        <w:rPr>
          <w:rFonts w:ascii="Arial" w:hAnsi="Arial" w:cs="Arial"/>
          <w:sz w:val="21"/>
          <w:szCs w:val="21"/>
        </w:rPr>
      </w:pPr>
    </w:p>
    <w:p w:rsidR="00C90011" w:rsidRPr="007C6C06" w:rsidRDefault="00C90011" w:rsidP="00662142">
      <w:pPr>
        <w:spacing w:after="240" w:line="24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662142">
        <w:rPr>
          <w:rFonts w:ascii="Arial" w:hAnsi="Arial" w:cs="Arial"/>
          <w:sz w:val="21"/>
          <w:szCs w:val="21"/>
        </w:rPr>
        <w:t xml:space="preserve">Nawiązując do zapytania ofertowego </w:t>
      </w:r>
      <w:r>
        <w:rPr>
          <w:rFonts w:ascii="Arial" w:hAnsi="Arial" w:cs="Arial"/>
          <w:sz w:val="21"/>
          <w:szCs w:val="21"/>
        </w:rPr>
        <w:t>znak: GOPS 271/1/2016</w:t>
      </w:r>
      <w:r w:rsidRPr="007C6C06">
        <w:rPr>
          <w:rFonts w:ascii="Arial" w:hAnsi="Arial" w:cs="Arial"/>
          <w:sz w:val="21"/>
          <w:szCs w:val="21"/>
        </w:rPr>
        <w:t xml:space="preserve"> z dnia </w:t>
      </w:r>
      <w:r>
        <w:rPr>
          <w:rFonts w:ascii="Arial" w:hAnsi="Arial" w:cs="Arial"/>
          <w:sz w:val="21"/>
          <w:szCs w:val="21"/>
        </w:rPr>
        <w:t xml:space="preserve">17.02.2016 r. </w:t>
      </w:r>
      <w:r w:rsidRPr="007C6C06">
        <w:rPr>
          <w:rFonts w:ascii="Arial" w:hAnsi="Arial" w:cs="Arial"/>
          <w:sz w:val="21"/>
          <w:szCs w:val="21"/>
        </w:rPr>
        <w:t>oferujemy:</w:t>
      </w:r>
    </w:p>
    <w:p w:rsidR="00C90011" w:rsidRPr="001A73FA" w:rsidRDefault="00C90011" w:rsidP="001A73FA">
      <w:pPr>
        <w:spacing w:after="120" w:line="240" w:lineRule="auto"/>
        <w:ind w:firstLine="708"/>
        <w:jc w:val="center"/>
        <w:rPr>
          <w:rFonts w:ascii="Arial" w:hAnsi="Arial" w:cs="Arial"/>
          <w:b/>
          <w:bCs/>
          <w:sz w:val="21"/>
          <w:szCs w:val="21"/>
        </w:rPr>
      </w:pPr>
      <w:r w:rsidRPr="001A73FA">
        <w:rPr>
          <w:rFonts w:ascii="Arial" w:hAnsi="Arial" w:cs="Arial"/>
          <w:b/>
          <w:bCs/>
          <w:sz w:val="21"/>
          <w:szCs w:val="21"/>
        </w:rPr>
        <w:t>§ 1</w:t>
      </w:r>
    </w:p>
    <w:p w:rsidR="00C90011" w:rsidRDefault="00C90011" w:rsidP="001A73FA">
      <w:pPr>
        <w:pStyle w:val="ListParagraph"/>
        <w:numPr>
          <w:ilvl w:val="0"/>
          <w:numId w:val="11"/>
        </w:numPr>
        <w:spacing w:after="12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Wykonanie zadania pod nazwą:</w:t>
      </w:r>
    </w:p>
    <w:p w:rsidR="00C90011" w:rsidRPr="00EC4058" w:rsidRDefault="00C90011" w:rsidP="00EC4058">
      <w:pPr>
        <w:pStyle w:val="ListParagraph"/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W</w:t>
      </w:r>
      <w:r w:rsidRPr="00EC4058">
        <w:rPr>
          <w:rFonts w:ascii="Arial" w:hAnsi="Arial" w:cs="Arial"/>
          <w:b/>
          <w:bCs/>
          <w:sz w:val="21"/>
          <w:szCs w:val="21"/>
        </w:rPr>
        <w:t xml:space="preserve">ykonanie robót remontowo – budowlanych budynku zniszczonego podczas styczniowego pożaru w Rzezawie przy ul. Długiej. </w:t>
      </w:r>
    </w:p>
    <w:p w:rsidR="00C90011" w:rsidRDefault="00C90011" w:rsidP="00646088">
      <w:pPr>
        <w:pStyle w:val="ListParagraph"/>
        <w:numPr>
          <w:ilvl w:val="0"/>
          <w:numId w:val="11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Zakres rzeczowy robót budowlanych zgodnie z opisem i wizją w terenie.</w:t>
      </w:r>
    </w:p>
    <w:p w:rsidR="00C90011" w:rsidRDefault="00C90011" w:rsidP="00A07135">
      <w:pPr>
        <w:pStyle w:val="ListParagraph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Płatność </w:t>
      </w:r>
      <w:r w:rsidRPr="007C6C06">
        <w:rPr>
          <w:rFonts w:ascii="Arial" w:hAnsi="Arial" w:cs="Arial"/>
          <w:sz w:val="21"/>
          <w:szCs w:val="21"/>
        </w:rPr>
        <w:t>nastąpi na podstawie faktury</w:t>
      </w:r>
      <w:r>
        <w:rPr>
          <w:rFonts w:ascii="Arial" w:hAnsi="Arial" w:cs="Arial"/>
          <w:sz w:val="21"/>
          <w:szCs w:val="21"/>
        </w:rPr>
        <w:t>/rachunku końcowej, płatnej w ciągu 14 dni od daty otrzymania faktury/rachunku.</w:t>
      </w:r>
    </w:p>
    <w:p w:rsidR="00C90011" w:rsidRDefault="00C90011" w:rsidP="00A07135">
      <w:pPr>
        <w:pStyle w:val="ListParagraph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Podstawą do wystawienia faktury/rachunku będzie protokół odbioru robót podpisany przez obie strony.</w:t>
      </w:r>
    </w:p>
    <w:p w:rsidR="00C90011" w:rsidRDefault="00C90011" w:rsidP="00A07135">
      <w:pPr>
        <w:pStyle w:val="ListParagraph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Gwarancja na wykonane roboty 36 miesiące.</w:t>
      </w:r>
    </w:p>
    <w:p w:rsidR="00C90011" w:rsidRPr="00646088" w:rsidRDefault="00C90011" w:rsidP="00646088">
      <w:pPr>
        <w:pStyle w:val="ListParagraph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Podstawą rozliczenia jest wynagrodzenie kosztorysowe. </w:t>
      </w:r>
    </w:p>
    <w:p w:rsidR="00C90011" w:rsidRDefault="00C90011" w:rsidP="00A07135">
      <w:pPr>
        <w:pStyle w:val="ListParagraph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 opóźnienia w wykonaniu zamówienia będą naliczone kary umowne w wysokości 0,5 % kwoty brutto, za każdy dzień zwłoki.</w:t>
      </w:r>
    </w:p>
    <w:p w:rsidR="00C90011" w:rsidRPr="00EC4058" w:rsidRDefault="00C90011" w:rsidP="00A07135">
      <w:pPr>
        <w:pStyle w:val="ListParagraph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 w:rsidRPr="00EC4058">
        <w:rPr>
          <w:rFonts w:ascii="Arial" w:hAnsi="Arial" w:cs="Arial"/>
          <w:sz w:val="21"/>
          <w:szCs w:val="21"/>
        </w:rPr>
        <w:t>Przedmiot zamówienia określa się następująco:</w:t>
      </w:r>
    </w:p>
    <w:p w:rsidR="00C90011" w:rsidRDefault="00C90011" w:rsidP="00A07135">
      <w:pPr>
        <w:pStyle w:val="ListParagraph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A/ cena wykonania zamówienia - wynosi </w:t>
      </w:r>
      <w:r w:rsidRPr="00626AB5">
        <w:rPr>
          <w:rFonts w:ascii="Arial" w:hAnsi="Arial" w:cs="Arial"/>
          <w:b/>
          <w:bCs/>
          <w:sz w:val="21"/>
          <w:szCs w:val="21"/>
        </w:rPr>
        <w:t xml:space="preserve">netto </w:t>
      </w:r>
      <w:r>
        <w:rPr>
          <w:rFonts w:ascii="Arial" w:hAnsi="Arial" w:cs="Arial"/>
          <w:sz w:val="21"/>
          <w:szCs w:val="21"/>
        </w:rPr>
        <w:t>………… …………………….zł</w:t>
      </w:r>
    </w:p>
    <w:p w:rsidR="00C90011" w:rsidRDefault="00C90011" w:rsidP="00A07135">
      <w:pPr>
        <w:pStyle w:val="ListParagraph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(słownie:……………………………………………………………………………...)</w:t>
      </w:r>
    </w:p>
    <w:p w:rsidR="00C90011" w:rsidRDefault="00C90011" w:rsidP="00A07135">
      <w:pPr>
        <w:pStyle w:val="ListParagraph"/>
        <w:spacing w:after="0" w:line="360" w:lineRule="auto"/>
        <w:ind w:left="3552" w:firstLine="696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Podatek VAT……………%</w:t>
      </w:r>
    </w:p>
    <w:p w:rsidR="00C90011" w:rsidRDefault="00C90011" w:rsidP="00A07135">
      <w:pPr>
        <w:pStyle w:val="ListParagraph"/>
        <w:spacing w:after="0" w:line="360" w:lineRule="auto"/>
        <w:ind w:left="3552" w:firstLine="696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</w:t>
      </w:r>
      <w:r w:rsidRPr="001A73FA">
        <w:rPr>
          <w:rFonts w:ascii="Arial" w:hAnsi="Arial" w:cs="Arial"/>
          <w:b/>
          <w:bCs/>
          <w:sz w:val="21"/>
          <w:szCs w:val="21"/>
        </w:rPr>
        <w:t>Cena brutto</w:t>
      </w:r>
      <w:r>
        <w:rPr>
          <w:rFonts w:ascii="Arial" w:hAnsi="Arial" w:cs="Arial"/>
          <w:sz w:val="21"/>
          <w:szCs w:val="21"/>
        </w:rPr>
        <w:t xml:space="preserve"> ………………………..zł</w:t>
      </w:r>
    </w:p>
    <w:p w:rsidR="00C90011" w:rsidRDefault="00C90011" w:rsidP="00A07135">
      <w:pPr>
        <w:pStyle w:val="ListParagraph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(słownie:……………………………………………………………………………….)</w:t>
      </w:r>
    </w:p>
    <w:p w:rsidR="00C90011" w:rsidRDefault="00C90011" w:rsidP="00A07135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zgodnie z załączonym opisem i wizją w terenie.</w:t>
      </w:r>
    </w:p>
    <w:p w:rsidR="00C90011" w:rsidRPr="00A07135" w:rsidRDefault="00C90011" w:rsidP="009E44C9">
      <w:pPr>
        <w:pStyle w:val="ListParagraph"/>
        <w:numPr>
          <w:ilvl w:val="0"/>
          <w:numId w:val="11"/>
        </w:numPr>
        <w:spacing w:after="120" w:line="24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Cena obejmuje wynagrodzenie kosztorysowe za wszystkie obowiązki przyszłego wykonawcy, niezbędne dla zrealizowania przedmiotu oferty opisanego w pkt 1 wraz                   z utylizacją materiałów z rozbiórki. </w:t>
      </w:r>
    </w:p>
    <w:p w:rsidR="00C90011" w:rsidRPr="001A73FA" w:rsidRDefault="00C90011" w:rsidP="001A73FA">
      <w:pPr>
        <w:spacing w:after="120" w:line="240" w:lineRule="auto"/>
        <w:ind w:firstLine="708"/>
        <w:jc w:val="center"/>
        <w:rPr>
          <w:rFonts w:ascii="Arial" w:hAnsi="Arial" w:cs="Arial"/>
          <w:b/>
          <w:bCs/>
          <w:sz w:val="21"/>
          <w:szCs w:val="21"/>
        </w:rPr>
      </w:pPr>
      <w:r w:rsidRPr="001A73FA">
        <w:rPr>
          <w:rFonts w:ascii="Arial" w:hAnsi="Arial" w:cs="Arial"/>
          <w:b/>
          <w:bCs/>
          <w:sz w:val="21"/>
          <w:szCs w:val="21"/>
        </w:rPr>
        <w:t>§ 2</w:t>
      </w:r>
    </w:p>
    <w:p w:rsidR="00C90011" w:rsidRDefault="00C90011" w:rsidP="00BC130B">
      <w:pPr>
        <w:spacing w:after="120" w:line="240" w:lineRule="auto"/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Oferent zobowiązuje się w przypadku wybrania jego oferty jako najkorzystniejszej, do zawarcia umowy, z istotnymi postanowieniami zawartymi w zapytaniu ofertowym. </w:t>
      </w:r>
    </w:p>
    <w:p w:rsidR="00C90011" w:rsidRPr="00626AB5" w:rsidRDefault="00C90011" w:rsidP="001A73FA">
      <w:pPr>
        <w:spacing w:after="120" w:line="240" w:lineRule="auto"/>
        <w:ind w:firstLine="708"/>
        <w:jc w:val="center"/>
        <w:rPr>
          <w:rFonts w:ascii="Arial" w:hAnsi="Arial" w:cs="Arial"/>
          <w:b/>
          <w:bCs/>
          <w:sz w:val="21"/>
          <w:szCs w:val="21"/>
        </w:rPr>
      </w:pPr>
      <w:r w:rsidRPr="00626AB5">
        <w:rPr>
          <w:rFonts w:ascii="Arial" w:hAnsi="Arial" w:cs="Arial"/>
          <w:b/>
          <w:bCs/>
          <w:sz w:val="21"/>
          <w:szCs w:val="21"/>
        </w:rPr>
        <w:t>§ 3</w:t>
      </w:r>
    </w:p>
    <w:p w:rsidR="00C90011" w:rsidRDefault="00C90011" w:rsidP="001A73FA">
      <w:pPr>
        <w:pStyle w:val="ListParagraph"/>
        <w:numPr>
          <w:ilvl w:val="0"/>
          <w:numId w:val="13"/>
        </w:numPr>
        <w:spacing w:after="12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Oferent oświadcza, że:</w:t>
      </w:r>
    </w:p>
    <w:p w:rsidR="00C90011" w:rsidRDefault="00C90011" w:rsidP="001A73FA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zapoznał się z warunkami zapytania ofertowego i przyjmuje je bez zastrzeżeń</w:t>
      </w:r>
    </w:p>
    <w:p w:rsidR="00C90011" w:rsidRDefault="00C90011" w:rsidP="001A73FA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jest uprawniony do występowania w obrocie prawnym zgodnie z obowiązującymi przepisami</w:t>
      </w:r>
    </w:p>
    <w:p w:rsidR="00C90011" w:rsidRDefault="00C90011" w:rsidP="001A73FA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posiada uprawnienia niezbędne do wykonania określonych w zamówieniu robót</w:t>
      </w:r>
    </w:p>
    <w:p w:rsidR="00C90011" w:rsidRDefault="00C90011" w:rsidP="001A73FA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posiada niezbędną wiedzę, doświadczenie, potencjał ekonomiczny i techniczny, a także pracowników zdolnych do wykonania zamówienia.</w:t>
      </w:r>
    </w:p>
    <w:p w:rsidR="00C90011" w:rsidRDefault="00C90011" w:rsidP="001A73FA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znajduje się w sytuacji finansowej zapewniającej wykonanie zamówienia, w aspekcie warunków płatności i określonych przez zamawiającego. </w:t>
      </w:r>
    </w:p>
    <w:p w:rsidR="00C90011" w:rsidRDefault="00C90011" w:rsidP="001A73FA">
      <w:pPr>
        <w:pStyle w:val="ListParagraph"/>
        <w:spacing w:after="120" w:line="240" w:lineRule="auto"/>
        <w:ind w:left="1440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1A73FA">
      <w:pPr>
        <w:pStyle w:val="ListParagraph"/>
        <w:spacing w:after="240" w:line="240" w:lineRule="auto"/>
        <w:ind w:left="5664"/>
        <w:jc w:val="both"/>
        <w:rPr>
          <w:rFonts w:ascii="Arial" w:hAnsi="Arial" w:cs="Arial"/>
          <w:sz w:val="21"/>
          <w:szCs w:val="21"/>
        </w:rPr>
      </w:pPr>
    </w:p>
    <w:p w:rsidR="00C90011" w:rsidRDefault="00C90011" w:rsidP="001A73FA">
      <w:pPr>
        <w:pStyle w:val="ListParagraph"/>
        <w:spacing w:after="240" w:line="240" w:lineRule="auto"/>
        <w:ind w:left="566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………………………………….…</w:t>
      </w:r>
    </w:p>
    <w:p w:rsidR="00C90011" w:rsidRPr="001A73FA" w:rsidRDefault="00C90011" w:rsidP="00626AB5">
      <w:pPr>
        <w:pStyle w:val="ListParagraph"/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i podpis oferenta</w:t>
      </w:r>
    </w:p>
    <w:sectPr w:rsidR="00C90011" w:rsidRPr="001A73FA" w:rsidSect="009E44C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6279"/>
    <w:multiLevelType w:val="hybridMultilevel"/>
    <w:tmpl w:val="262EFF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62670"/>
    <w:multiLevelType w:val="hybridMultilevel"/>
    <w:tmpl w:val="7C10F5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B5BDB"/>
    <w:multiLevelType w:val="hybridMultilevel"/>
    <w:tmpl w:val="DCD8F0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66F12"/>
    <w:multiLevelType w:val="hybridMultilevel"/>
    <w:tmpl w:val="2EFE3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D4D17"/>
    <w:multiLevelType w:val="hybridMultilevel"/>
    <w:tmpl w:val="71F8BA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761586"/>
    <w:multiLevelType w:val="hybridMultilevel"/>
    <w:tmpl w:val="1B328EB2"/>
    <w:lvl w:ilvl="0" w:tplc="BC022E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0AF794D"/>
    <w:multiLevelType w:val="hybridMultilevel"/>
    <w:tmpl w:val="6FB04B3A"/>
    <w:lvl w:ilvl="0" w:tplc="84BEEA2E">
      <w:start w:val="1"/>
      <w:numFmt w:val="decimal"/>
      <w:lvlText w:val="%1)"/>
      <w:lvlJc w:val="left"/>
      <w:pPr>
        <w:ind w:left="107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4360A6"/>
    <w:multiLevelType w:val="hybridMultilevel"/>
    <w:tmpl w:val="DAE8B3B6"/>
    <w:lvl w:ilvl="0" w:tplc="817872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2113D16"/>
    <w:multiLevelType w:val="hybridMultilevel"/>
    <w:tmpl w:val="CD28F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1A22B7"/>
    <w:multiLevelType w:val="hybridMultilevel"/>
    <w:tmpl w:val="2DBC0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4775C31"/>
    <w:multiLevelType w:val="hybridMultilevel"/>
    <w:tmpl w:val="2EFE3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66156"/>
    <w:multiLevelType w:val="hybridMultilevel"/>
    <w:tmpl w:val="D80CBC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DD91EB8"/>
    <w:multiLevelType w:val="hybridMultilevel"/>
    <w:tmpl w:val="7ED2A36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894247"/>
    <w:multiLevelType w:val="hybridMultilevel"/>
    <w:tmpl w:val="B3925E56"/>
    <w:lvl w:ilvl="0" w:tplc="04150011">
      <w:start w:val="1"/>
      <w:numFmt w:val="decimal"/>
      <w:lvlText w:val="%1)"/>
      <w:lvlJc w:val="left"/>
      <w:pPr>
        <w:ind w:left="5676" w:hanging="360"/>
      </w:pPr>
    </w:lvl>
    <w:lvl w:ilvl="1" w:tplc="04150019">
      <w:start w:val="1"/>
      <w:numFmt w:val="lowerLetter"/>
      <w:lvlText w:val="%2."/>
      <w:lvlJc w:val="left"/>
      <w:pPr>
        <w:ind w:left="6396" w:hanging="360"/>
      </w:pPr>
    </w:lvl>
    <w:lvl w:ilvl="2" w:tplc="0415001B">
      <w:start w:val="1"/>
      <w:numFmt w:val="lowerRoman"/>
      <w:lvlText w:val="%3."/>
      <w:lvlJc w:val="right"/>
      <w:pPr>
        <w:ind w:left="7116" w:hanging="180"/>
      </w:pPr>
    </w:lvl>
    <w:lvl w:ilvl="3" w:tplc="0415000F">
      <w:start w:val="1"/>
      <w:numFmt w:val="decimal"/>
      <w:lvlText w:val="%4."/>
      <w:lvlJc w:val="left"/>
      <w:pPr>
        <w:ind w:left="7836" w:hanging="360"/>
      </w:pPr>
    </w:lvl>
    <w:lvl w:ilvl="4" w:tplc="04150019">
      <w:start w:val="1"/>
      <w:numFmt w:val="lowerLetter"/>
      <w:lvlText w:val="%5."/>
      <w:lvlJc w:val="left"/>
      <w:pPr>
        <w:ind w:left="8556" w:hanging="360"/>
      </w:pPr>
    </w:lvl>
    <w:lvl w:ilvl="5" w:tplc="0415001B">
      <w:start w:val="1"/>
      <w:numFmt w:val="lowerRoman"/>
      <w:lvlText w:val="%6."/>
      <w:lvlJc w:val="right"/>
      <w:pPr>
        <w:ind w:left="9276" w:hanging="180"/>
      </w:pPr>
    </w:lvl>
    <w:lvl w:ilvl="6" w:tplc="0415000F">
      <w:start w:val="1"/>
      <w:numFmt w:val="decimal"/>
      <w:lvlText w:val="%7."/>
      <w:lvlJc w:val="left"/>
      <w:pPr>
        <w:ind w:left="9996" w:hanging="360"/>
      </w:pPr>
    </w:lvl>
    <w:lvl w:ilvl="7" w:tplc="04150019">
      <w:start w:val="1"/>
      <w:numFmt w:val="lowerLetter"/>
      <w:lvlText w:val="%8."/>
      <w:lvlJc w:val="left"/>
      <w:pPr>
        <w:ind w:left="10716" w:hanging="360"/>
      </w:pPr>
    </w:lvl>
    <w:lvl w:ilvl="8" w:tplc="0415001B">
      <w:start w:val="1"/>
      <w:numFmt w:val="lowerRoman"/>
      <w:lvlText w:val="%9."/>
      <w:lvlJc w:val="right"/>
      <w:pPr>
        <w:ind w:left="11436" w:hanging="180"/>
      </w:pPr>
    </w:lvl>
  </w:abstractNum>
  <w:abstractNum w:abstractNumId="14">
    <w:nsid w:val="65C91CE8"/>
    <w:multiLevelType w:val="hybridMultilevel"/>
    <w:tmpl w:val="62A495F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0"/>
  </w:num>
  <w:num w:numId="5">
    <w:abstractNumId w:val="14"/>
  </w:num>
  <w:num w:numId="6">
    <w:abstractNumId w:val="8"/>
  </w:num>
  <w:num w:numId="7">
    <w:abstractNumId w:val="12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  <w:num w:numId="12">
    <w:abstractNumId w:val="7"/>
  </w:num>
  <w:num w:numId="13">
    <w:abstractNumId w:val="2"/>
  </w:num>
  <w:num w:numId="14">
    <w:abstractNumId w:val="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654F"/>
    <w:rsid w:val="00000B93"/>
    <w:rsid w:val="00022EE6"/>
    <w:rsid w:val="00140162"/>
    <w:rsid w:val="0017046F"/>
    <w:rsid w:val="001A73FA"/>
    <w:rsid w:val="001B305C"/>
    <w:rsid w:val="002F7C60"/>
    <w:rsid w:val="00346EF6"/>
    <w:rsid w:val="00355761"/>
    <w:rsid w:val="003C3EFC"/>
    <w:rsid w:val="00413F8D"/>
    <w:rsid w:val="0044542A"/>
    <w:rsid w:val="004B263A"/>
    <w:rsid w:val="004C0B60"/>
    <w:rsid w:val="004E00B4"/>
    <w:rsid w:val="004E0A4A"/>
    <w:rsid w:val="004F3F74"/>
    <w:rsid w:val="005C5F0F"/>
    <w:rsid w:val="00611DEF"/>
    <w:rsid w:val="00626AB5"/>
    <w:rsid w:val="00640260"/>
    <w:rsid w:val="00646088"/>
    <w:rsid w:val="00662142"/>
    <w:rsid w:val="006B5D96"/>
    <w:rsid w:val="006C26F6"/>
    <w:rsid w:val="007618B4"/>
    <w:rsid w:val="00784BAC"/>
    <w:rsid w:val="007C6C06"/>
    <w:rsid w:val="00815422"/>
    <w:rsid w:val="00836930"/>
    <w:rsid w:val="008754C8"/>
    <w:rsid w:val="00887EFE"/>
    <w:rsid w:val="00927F00"/>
    <w:rsid w:val="0098448A"/>
    <w:rsid w:val="009E44C9"/>
    <w:rsid w:val="00A07135"/>
    <w:rsid w:val="00AE0D4B"/>
    <w:rsid w:val="00B5654F"/>
    <w:rsid w:val="00BC130B"/>
    <w:rsid w:val="00C90011"/>
    <w:rsid w:val="00CA07A8"/>
    <w:rsid w:val="00CA64F7"/>
    <w:rsid w:val="00CE6D4C"/>
    <w:rsid w:val="00CF01A2"/>
    <w:rsid w:val="00D2329A"/>
    <w:rsid w:val="00DE5F52"/>
    <w:rsid w:val="00DF581E"/>
    <w:rsid w:val="00E703F1"/>
    <w:rsid w:val="00EA30D0"/>
    <w:rsid w:val="00EC4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4F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5654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4</Pages>
  <Words>656</Words>
  <Characters>3938</Characters>
  <Application>Microsoft Office Outlook</Application>
  <DocSecurity>0</DocSecurity>
  <Lines>0</Lines>
  <Paragraphs>0</Paragraphs>
  <ScaleCrop>false</ScaleCrop>
  <Company>UGRzezawa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Znak: GOPS 271/1/2016                                                                      Rzezawa, dnia 18</dc:title>
  <dc:subject/>
  <dc:creator>.</dc:creator>
  <cp:keywords/>
  <dc:description/>
  <cp:lastModifiedBy>Michno</cp:lastModifiedBy>
  <cp:revision>3</cp:revision>
  <cp:lastPrinted>2016-02-09T06:35:00Z</cp:lastPrinted>
  <dcterms:created xsi:type="dcterms:W3CDTF">2016-02-18T11:03:00Z</dcterms:created>
  <dcterms:modified xsi:type="dcterms:W3CDTF">2016-02-18T11:10:00Z</dcterms:modified>
</cp:coreProperties>
</file>