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56F" w:rsidRPr="00E4109F" w:rsidRDefault="00F3256F" w:rsidP="00E4109F">
      <w:pPr>
        <w:pStyle w:val="Heading1"/>
        <w:shd w:val="clear" w:color="auto" w:fill="E6E6E6"/>
        <w:jc w:val="both"/>
        <w:rPr>
          <w:rFonts w:ascii="Verdana" w:hAnsi="Verdana" w:cs="Verdana"/>
          <w:i/>
          <w:iCs/>
          <w:sz w:val="20"/>
          <w:szCs w:val="20"/>
        </w:rPr>
      </w:pPr>
      <w:r w:rsidRPr="00182851">
        <w:rPr>
          <w:rFonts w:ascii="Verdana" w:hAnsi="Verdana" w:cs="Verdana"/>
          <w:i/>
          <w:iCs/>
          <w:sz w:val="24"/>
          <w:szCs w:val="24"/>
        </w:rPr>
        <w:t xml:space="preserve"> </w:t>
      </w:r>
    </w:p>
    <w:p w:rsidR="00F3256F" w:rsidRPr="004C28DA" w:rsidRDefault="00F3256F" w:rsidP="00F0256B">
      <w:pPr>
        <w:ind w:left="-180"/>
        <w:jc w:val="center"/>
        <w:rPr>
          <w:rFonts w:ascii="Verdana" w:hAnsi="Verdana" w:cs="Verdana"/>
          <w:b/>
          <w:bCs/>
        </w:rPr>
      </w:pPr>
    </w:p>
    <w:p w:rsidR="00F3256F" w:rsidRPr="00BB1330" w:rsidRDefault="00F3256F" w:rsidP="00890634">
      <w:pPr>
        <w:ind w:left="-180"/>
        <w:jc w:val="center"/>
        <w:rPr>
          <w:rFonts w:ascii="Verdana" w:hAnsi="Verdana" w:cs="Verdana"/>
          <w:b/>
          <w:bCs/>
          <w:sz w:val="28"/>
          <w:szCs w:val="28"/>
        </w:rPr>
      </w:pPr>
      <w:r w:rsidRPr="00BB1330">
        <w:rPr>
          <w:rFonts w:ascii="Verdana" w:hAnsi="Verdana" w:cs="Verdana"/>
          <w:b/>
          <w:bCs/>
          <w:sz w:val="28"/>
          <w:szCs w:val="28"/>
        </w:rPr>
        <w:t>OFERTA</w:t>
      </w:r>
    </w:p>
    <w:p w:rsidR="00F3256F" w:rsidRPr="004C28DA" w:rsidRDefault="00F3256F" w:rsidP="00890634">
      <w:pPr>
        <w:ind w:left="-180"/>
        <w:jc w:val="center"/>
        <w:rPr>
          <w:rFonts w:ascii="Verdana" w:hAnsi="Verdana" w:cs="Verdana"/>
          <w:b/>
          <w:bCs/>
        </w:rPr>
      </w:pPr>
    </w:p>
    <w:p w:rsidR="00F3256F" w:rsidRDefault="00F3256F" w:rsidP="00751866">
      <w:pPr>
        <w:autoSpaceDE w:val="0"/>
        <w:autoSpaceDN w:val="0"/>
        <w:adjustRightInd w:val="0"/>
        <w:rPr>
          <w:rFonts w:ascii="Verdana" w:hAnsi="Verdana" w:cs="Verdana"/>
        </w:rPr>
      </w:pPr>
      <w:r w:rsidRPr="004C28DA">
        <w:rPr>
          <w:rFonts w:ascii="Verdana" w:hAnsi="Verdana" w:cs="Verdana"/>
        </w:rPr>
        <w:t xml:space="preserve">Odpowiadając na ogłoszenie </w:t>
      </w:r>
      <w:r>
        <w:rPr>
          <w:rFonts w:ascii="Verdana" w:hAnsi="Verdana" w:cs="Verdana"/>
        </w:rPr>
        <w:t>dot.</w:t>
      </w:r>
      <w:r w:rsidRPr="004C28DA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>realiz</w:t>
      </w:r>
      <w:r w:rsidRPr="007E6ADB">
        <w:rPr>
          <w:rFonts w:ascii="Verdana" w:hAnsi="Verdana" w:cs="Verdana"/>
        </w:rPr>
        <w:t xml:space="preserve">acji zamówienia pn.: </w:t>
      </w:r>
      <w:r w:rsidRPr="00751866">
        <w:rPr>
          <w:rFonts w:ascii="Verdana" w:hAnsi="Verdana" w:cs="Verdana"/>
        </w:rPr>
        <w:t>„</w:t>
      </w:r>
      <w:r>
        <w:rPr>
          <w:rFonts w:ascii="Verdana" w:hAnsi="Verdana" w:cs="Verdana"/>
        </w:rPr>
        <w:t xml:space="preserve">Wykonanie poszerzenia drogi gminnej w Łazach” w zakresie: </w:t>
      </w:r>
    </w:p>
    <w:p w:rsidR="00F3256F" w:rsidRPr="00751866" w:rsidRDefault="00F3256F" w:rsidP="00751866">
      <w:pPr>
        <w:autoSpaceDE w:val="0"/>
        <w:autoSpaceDN w:val="0"/>
        <w:adjustRightInd w:val="0"/>
        <w:rPr>
          <w:rFonts w:ascii="Verdana" w:hAnsi="Verdana" w:cs="Verdana"/>
          <w:b/>
          <w:bCs/>
        </w:rPr>
      </w:pPr>
      <w:r>
        <w:rPr>
          <w:rFonts w:ascii="Verdana" w:hAnsi="Verdana" w:cs="Verdana"/>
        </w:rPr>
        <w:t>Wykonanie krytego rowu z rur PP SN8 fi 500 mm. – zakres 100 m., montaż 4 szt. studni rewizyjnych fi 1000 mm. z włazami typu ciężkiego, wykonanie podbudowy z tłucznia kamiennego gr. 30 cm.- zakres 97 m2.</w:t>
      </w:r>
    </w:p>
    <w:p w:rsidR="00F3256F" w:rsidRPr="00EC1D03" w:rsidRDefault="00F3256F" w:rsidP="00890634">
      <w:pPr>
        <w:pStyle w:val="List"/>
        <w:ind w:left="0" w:firstLine="0"/>
        <w:jc w:val="both"/>
        <w:rPr>
          <w:rFonts w:ascii="Verdana" w:hAnsi="Verdana" w:cs="Verdana"/>
        </w:rPr>
      </w:pPr>
      <w:r w:rsidRPr="00FC558E">
        <w:rPr>
          <w:i/>
          <w:iCs/>
        </w:rPr>
        <w:t xml:space="preserve"> </w:t>
      </w:r>
      <w:r>
        <w:rPr>
          <w:rFonts w:ascii="Verdana" w:hAnsi="Verdana" w:cs="Verdana"/>
        </w:rPr>
        <w:t>O</w:t>
      </w:r>
      <w:r w:rsidRPr="00FC558E">
        <w:rPr>
          <w:rFonts w:ascii="Verdana" w:hAnsi="Verdana" w:cs="Verdana"/>
        </w:rPr>
        <w:t xml:space="preserve">ferujemy wykonanie przedmiotu zamówienia zgodnie z </w:t>
      </w:r>
      <w:r>
        <w:rPr>
          <w:rFonts w:ascii="Verdana" w:hAnsi="Verdana" w:cs="Verdana"/>
        </w:rPr>
        <w:t xml:space="preserve">wymogami określonymi przez Urząd Gminy w Rzezawie za cenę: </w:t>
      </w:r>
    </w:p>
    <w:p w:rsidR="00F3256F" w:rsidRPr="006043D7" w:rsidRDefault="00F3256F" w:rsidP="00890634">
      <w:pPr>
        <w:pStyle w:val="List"/>
        <w:ind w:left="0" w:firstLine="0"/>
        <w:jc w:val="both"/>
        <w:rPr>
          <w:rFonts w:ascii="Verdana" w:hAnsi="Verdana" w:cs="Verdana"/>
        </w:rPr>
      </w:pPr>
    </w:p>
    <w:p w:rsidR="00F3256F" w:rsidRPr="00E1782F" w:rsidRDefault="00F3256F" w:rsidP="00890634">
      <w:pPr>
        <w:pStyle w:val="BodyText3"/>
        <w:jc w:val="center"/>
        <w:rPr>
          <w:rFonts w:ascii="Verdana" w:hAnsi="Verdana" w:cs="Verdana"/>
          <w:b/>
          <w:bCs/>
          <w:color w:val="FF0000"/>
          <w:sz w:val="6"/>
          <w:szCs w:val="6"/>
        </w:rPr>
      </w:pPr>
    </w:p>
    <w:p w:rsidR="00F3256F" w:rsidRPr="00E1782F" w:rsidRDefault="00F3256F" w:rsidP="00890634">
      <w:pPr>
        <w:pStyle w:val="BodyText3"/>
        <w:shd w:val="clear" w:color="auto" w:fill="E0E0E0"/>
        <w:ind w:right="68"/>
        <w:rPr>
          <w:rFonts w:ascii="Verdana" w:hAnsi="Verdana" w:cs="Verdana"/>
          <w:sz w:val="10"/>
          <w:szCs w:val="10"/>
        </w:rPr>
      </w:pPr>
    </w:p>
    <w:p w:rsidR="00F3256F" w:rsidRPr="004C28DA" w:rsidRDefault="00F3256F" w:rsidP="00890634">
      <w:pPr>
        <w:pStyle w:val="BodyText3"/>
        <w:shd w:val="clear" w:color="auto" w:fill="E0E0E0"/>
        <w:ind w:right="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Cena netto: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Pr="00A4666D">
        <w:rPr>
          <w:rFonts w:ascii="Verdana" w:hAnsi="Verdana" w:cs="Verdana"/>
          <w:sz w:val="20"/>
          <w:szCs w:val="20"/>
          <w:vertAlign w:val="subscript"/>
        </w:rPr>
        <w:t>…</w:t>
      </w:r>
      <w:r>
        <w:rPr>
          <w:rFonts w:ascii="Verdana" w:hAnsi="Verdana" w:cs="Verdana"/>
          <w:sz w:val="20"/>
          <w:szCs w:val="20"/>
          <w:vertAlign w:val="subscript"/>
        </w:rPr>
        <w:t>………………………</w:t>
      </w:r>
      <w:r w:rsidRPr="00A4666D">
        <w:rPr>
          <w:rFonts w:ascii="Verdana" w:hAnsi="Verdana" w:cs="Verdana"/>
          <w:sz w:val="20"/>
          <w:szCs w:val="20"/>
          <w:vertAlign w:val="subscript"/>
        </w:rPr>
        <w:t>………………………………………</w:t>
      </w:r>
      <w:r>
        <w:rPr>
          <w:rFonts w:ascii="Verdana" w:hAnsi="Verdana" w:cs="Verdana"/>
          <w:sz w:val="20"/>
          <w:szCs w:val="20"/>
        </w:rPr>
        <w:t xml:space="preserve"> </w:t>
      </w:r>
      <w:r w:rsidRPr="004C28DA">
        <w:rPr>
          <w:rFonts w:ascii="Verdana" w:hAnsi="Verdana" w:cs="Verdana"/>
          <w:sz w:val="20"/>
          <w:szCs w:val="20"/>
        </w:rPr>
        <w:t xml:space="preserve">PLN               </w:t>
      </w:r>
      <w:r w:rsidRPr="004C28DA">
        <w:rPr>
          <w:rFonts w:ascii="Verdana" w:hAnsi="Verdana" w:cs="Verdana"/>
          <w:sz w:val="20"/>
          <w:szCs w:val="20"/>
        </w:rPr>
        <w:tab/>
      </w:r>
      <w:r w:rsidRPr="004C28DA">
        <w:rPr>
          <w:rFonts w:ascii="Verdana" w:hAnsi="Verdana" w:cs="Verdana"/>
          <w:sz w:val="20"/>
          <w:szCs w:val="20"/>
        </w:rPr>
        <w:tab/>
      </w:r>
    </w:p>
    <w:p w:rsidR="00F3256F" w:rsidRPr="004C28DA" w:rsidRDefault="00F3256F" w:rsidP="00890634">
      <w:pPr>
        <w:pStyle w:val="BodyText3"/>
        <w:shd w:val="clear" w:color="auto" w:fill="E0E0E0"/>
        <w:ind w:right="68"/>
        <w:rPr>
          <w:rFonts w:ascii="Verdana" w:hAnsi="Verdana" w:cs="Verdana"/>
          <w:b/>
          <w:bCs/>
          <w:sz w:val="20"/>
          <w:szCs w:val="20"/>
        </w:rPr>
      </w:pPr>
      <w:r w:rsidRPr="004C28DA">
        <w:rPr>
          <w:rFonts w:ascii="Verdana" w:hAnsi="Verdana" w:cs="Verdana"/>
          <w:sz w:val="20"/>
          <w:szCs w:val="20"/>
        </w:rPr>
        <w:t>VAT: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Pr="00A4666D">
        <w:rPr>
          <w:rFonts w:ascii="Verdana" w:hAnsi="Verdana" w:cs="Verdana"/>
          <w:sz w:val="20"/>
          <w:szCs w:val="20"/>
          <w:vertAlign w:val="subscript"/>
        </w:rPr>
        <w:t>…</w:t>
      </w:r>
      <w:r>
        <w:rPr>
          <w:rFonts w:ascii="Verdana" w:hAnsi="Verdana" w:cs="Verdana"/>
          <w:sz w:val="20"/>
          <w:szCs w:val="20"/>
          <w:vertAlign w:val="subscript"/>
        </w:rPr>
        <w:t>………………………</w:t>
      </w:r>
      <w:r w:rsidRPr="00A4666D">
        <w:rPr>
          <w:rFonts w:ascii="Verdana" w:hAnsi="Verdana" w:cs="Verdana"/>
          <w:sz w:val="20"/>
          <w:szCs w:val="20"/>
          <w:vertAlign w:val="subscript"/>
        </w:rPr>
        <w:t>………………………………………</w:t>
      </w:r>
      <w:r>
        <w:rPr>
          <w:rFonts w:ascii="Verdana" w:hAnsi="Verdana" w:cs="Verdana"/>
          <w:sz w:val="20"/>
          <w:szCs w:val="20"/>
        </w:rPr>
        <w:t xml:space="preserve"> </w:t>
      </w:r>
      <w:r w:rsidRPr="004C28DA">
        <w:rPr>
          <w:rFonts w:ascii="Verdana" w:hAnsi="Verdana" w:cs="Verdana"/>
          <w:sz w:val="20"/>
          <w:szCs w:val="20"/>
        </w:rPr>
        <w:t>PLN</w:t>
      </w:r>
      <w:r w:rsidRPr="004C28DA"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4C28DA">
        <w:rPr>
          <w:rFonts w:ascii="Verdana" w:hAnsi="Verdana" w:cs="Verdana"/>
          <w:sz w:val="20"/>
          <w:szCs w:val="20"/>
        </w:rPr>
        <w:t xml:space="preserve">(stawka </w:t>
      </w:r>
      <w:r>
        <w:rPr>
          <w:rFonts w:ascii="Verdana" w:hAnsi="Verdana" w:cs="Verdana"/>
          <w:sz w:val="20"/>
          <w:szCs w:val="20"/>
        </w:rPr>
        <w:t>……</w:t>
      </w:r>
      <w:r w:rsidRPr="004C28DA">
        <w:rPr>
          <w:rFonts w:ascii="Verdana" w:hAnsi="Verdana" w:cs="Verdana"/>
          <w:sz w:val="20"/>
          <w:szCs w:val="20"/>
        </w:rPr>
        <w:t xml:space="preserve">  %)</w:t>
      </w:r>
    </w:p>
    <w:p w:rsidR="00F3256F" w:rsidRPr="004C28DA" w:rsidRDefault="00F3256F" w:rsidP="00890634">
      <w:pPr>
        <w:pStyle w:val="BodyText3"/>
        <w:shd w:val="clear" w:color="auto" w:fill="E0E0E0"/>
        <w:ind w:right="68"/>
        <w:rPr>
          <w:rFonts w:ascii="Verdana" w:hAnsi="Verdana" w:cs="Verdana"/>
          <w:b/>
          <w:bCs/>
          <w:sz w:val="20"/>
          <w:szCs w:val="20"/>
        </w:rPr>
      </w:pPr>
      <w:r w:rsidRPr="004C28DA">
        <w:rPr>
          <w:rFonts w:ascii="Verdana" w:hAnsi="Verdana" w:cs="Verdana"/>
          <w:b/>
          <w:bCs/>
          <w:sz w:val="20"/>
          <w:szCs w:val="20"/>
        </w:rPr>
        <w:t>CENA OFERTOWA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A4666D">
        <w:rPr>
          <w:rFonts w:ascii="Verdana" w:hAnsi="Verdana" w:cs="Verdana"/>
          <w:b/>
          <w:bCs/>
          <w:sz w:val="20"/>
          <w:szCs w:val="20"/>
          <w:vertAlign w:val="subscript"/>
        </w:rPr>
        <w:t>………………………………</w:t>
      </w:r>
      <w:r>
        <w:rPr>
          <w:rFonts w:ascii="Verdana" w:hAnsi="Verdana" w:cs="Verdana"/>
          <w:b/>
          <w:bCs/>
          <w:sz w:val="20"/>
          <w:szCs w:val="20"/>
          <w:vertAlign w:val="subscript"/>
        </w:rPr>
        <w:t>………………</w:t>
      </w:r>
      <w:r w:rsidRPr="00A4666D">
        <w:rPr>
          <w:rFonts w:ascii="Verdana" w:hAnsi="Verdana" w:cs="Verdana"/>
          <w:b/>
          <w:bCs/>
          <w:sz w:val="20"/>
          <w:szCs w:val="20"/>
          <w:vertAlign w:val="subscript"/>
        </w:rPr>
        <w:t>…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4C28DA">
        <w:rPr>
          <w:rFonts w:ascii="Verdana" w:hAnsi="Verdana" w:cs="Verdana"/>
          <w:b/>
          <w:bCs/>
          <w:sz w:val="20"/>
          <w:szCs w:val="20"/>
        </w:rPr>
        <w:t>PLN</w:t>
      </w:r>
    </w:p>
    <w:p w:rsidR="00F3256F" w:rsidRDefault="00F3256F" w:rsidP="00890634">
      <w:pPr>
        <w:pStyle w:val="BodyText3"/>
        <w:shd w:val="clear" w:color="auto" w:fill="E0E0E0"/>
        <w:spacing w:line="276" w:lineRule="auto"/>
        <w:ind w:right="68"/>
        <w:rPr>
          <w:rFonts w:ascii="Verdana" w:hAnsi="Verdana" w:cs="Verdana"/>
          <w:i/>
          <w:iCs/>
          <w:sz w:val="20"/>
          <w:szCs w:val="20"/>
        </w:rPr>
      </w:pPr>
      <w:r w:rsidRPr="004C28DA">
        <w:rPr>
          <w:rFonts w:ascii="Verdana" w:hAnsi="Verdana" w:cs="Verdana"/>
          <w:i/>
          <w:iCs/>
          <w:sz w:val="20"/>
          <w:szCs w:val="20"/>
        </w:rPr>
        <w:t xml:space="preserve">słownie złotych: </w:t>
      </w:r>
      <w:r w:rsidRPr="000302EB">
        <w:rPr>
          <w:rFonts w:ascii="Verdana" w:hAnsi="Verdana" w:cs="Verdana"/>
          <w:i/>
          <w:iCs/>
          <w:sz w:val="20"/>
          <w:szCs w:val="20"/>
          <w:vertAlign w:val="subscript"/>
        </w:rPr>
        <w:t>..............................................................................................................................................................................................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 w:cs="Verdana"/>
          <w:i/>
          <w:iCs/>
          <w:sz w:val="20"/>
          <w:szCs w:val="20"/>
          <w:vertAlign w:val="subscript"/>
        </w:rPr>
        <w:t>……………………………………………………………………………………………………………………………………………………………</w:t>
      </w:r>
      <w:r w:rsidRPr="000302EB">
        <w:rPr>
          <w:rFonts w:ascii="Verdana" w:hAnsi="Verdana" w:cs="Verdana"/>
          <w:i/>
          <w:iCs/>
          <w:sz w:val="20"/>
          <w:szCs w:val="20"/>
          <w:vertAlign w:val="subscript"/>
        </w:rPr>
        <w:t>........................................................</w:t>
      </w:r>
    </w:p>
    <w:p w:rsidR="00F3256F" w:rsidRDefault="00F3256F" w:rsidP="008A3C1E">
      <w:pPr>
        <w:pStyle w:val="BodyText3"/>
        <w:shd w:val="clear" w:color="auto" w:fill="E0E0E0"/>
        <w:ind w:right="68"/>
        <w:rPr>
          <w:rFonts w:ascii="Verdana" w:hAnsi="Verdana" w:cs="Verdana"/>
          <w:b/>
          <w:bCs/>
          <w:sz w:val="20"/>
          <w:szCs w:val="20"/>
        </w:rPr>
      </w:pPr>
    </w:p>
    <w:p w:rsidR="00F3256F" w:rsidRDefault="00F3256F" w:rsidP="00890634">
      <w:r>
        <w:t xml:space="preserve"> </w:t>
      </w:r>
    </w:p>
    <w:p w:rsidR="00F3256F" w:rsidRDefault="00F3256F" w:rsidP="00890634">
      <w:r>
        <w:t>w tym wykonanie:</w:t>
      </w:r>
    </w:p>
    <w:p w:rsidR="00F3256F" w:rsidRDefault="00F3256F" w:rsidP="00890634"/>
    <w:p w:rsidR="00F3256F" w:rsidRDefault="00F3256F" w:rsidP="00890634">
      <w:pPr>
        <w:rPr>
          <w:u w:val="single"/>
        </w:rPr>
      </w:pPr>
      <w:r w:rsidRPr="00EC1D03">
        <w:rPr>
          <w:u w:val="single"/>
        </w:rPr>
        <w:t>-  rurociągu fi 500 mm.  – długość 100 m.</w:t>
      </w:r>
    </w:p>
    <w:p w:rsidR="00F3256F" w:rsidRDefault="00F3256F" w:rsidP="00890634">
      <w:pPr>
        <w:rPr>
          <w:u w:val="single"/>
        </w:rPr>
      </w:pPr>
    </w:p>
    <w:p w:rsidR="00F3256F" w:rsidRDefault="00F3256F" w:rsidP="00890634">
      <w:r>
        <w:t>Cena netto:                     …………………………………………. PLN</w:t>
      </w:r>
    </w:p>
    <w:p w:rsidR="00F3256F" w:rsidRDefault="00F3256F" w:rsidP="00890634">
      <w:r>
        <w:t>VAT:                              …………………………………………..PLN</w:t>
      </w:r>
    </w:p>
    <w:p w:rsidR="00F3256F" w:rsidRDefault="00F3256F" w:rsidP="00890634">
      <w:r>
        <w:t>Cena ofertowa brutto:    ………………………………………….. PLN</w:t>
      </w:r>
    </w:p>
    <w:p w:rsidR="00F3256F" w:rsidRDefault="00F3256F" w:rsidP="00890634">
      <w:r>
        <w:t xml:space="preserve">Słownie zlotych: </w:t>
      </w:r>
    </w:p>
    <w:p w:rsidR="00F3256F" w:rsidRPr="00EC1D03" w:rsidRDefault="00F3256F" w:rsidP="00890634">
      <w:r>
        <w:t>……………………………………………………………………………………………………………………….</w:t>
      </w:r>
    </w:p>
    <w:p w:rsidR="00F3256F" w:rsidRDefault="00F3256F" w:rsidP="00890634"/>
    <w:p w:rsidR="00F3256F" w:rsidRDefault="00F3256F" w:rsidP="00890634"/>
    <w:p w:rsidR="00F3256F" w:rsidRDefault="00F3256F" w:rsidP="00890634">
      <w:pPr>
        <w:rPr>
          <w:u w:val="single"/>
        </w:rPr>
      </w:pPr>
      <w:r w:rsidRPr="00B9377D">
        <w:rPr>
          <w:u w:val="single"/>
        </w:rPr>
        <w:t>- 4 szt studni rewizyjnych fi 1000 mm. + pozostałe prace:</w:t>
      </w:r>
    </w:p>
    <w:p w:rsidR="00F3256F" w:rsidRDefault="00F3256F" w:rsidP="00890634">
      <w:pPr>
        <w:rPr>
          <w:u w:val="single"/>
        </w:rPr>
      </w:pPr>
    </w:p>
    <w:p w:rsidR="00F3256F" w:rsidRDefault="00F3256F" w:rsidP="00890634">
      <w:r>
        <w:t>Cena netto:                    …………………………………… PLN</w:t>
      </w:r>
    </w:p>
    <w:p w:rsidR="00F3256F" w:rsidRDefault="00F3256F" w:rsidP="00890634">
      <w:r>
        <w:t>VAT:                             …………………………………… PLN (stawka ………%)</w:t>
      </w:r>
    </w:p>
    <w:p w:rsidR="00F3256F" w:rsidRDefault="00F3256F" w:rsidP="00890634">
      <w:r w:rsidRPr="00B9377D">
        <w:rPr>
          <w:b/>
          <w:bCs/>
        </w:rPr>
        <w:t>Cena Ofertowa brutto</w:t>
      </w:r>
      <w:r>
        <w:t>: ………………………………….. PLN</w:t>
      </w:r>
    </w:p>
    <w:p w:rsidR="00F3256F" w:rsidRDefault="00F3256F" w:rsidP="00890634">
      <w:r>
        <w:t>Słownie złotych: ……………………………………………………………………………………………………………………….</w:t>
      </w:r>
    </w:p>
    <w:p w:rsidR="00F3256F" w:rsidRPr="00B9377D" w:rsidRDefault="00F3256F" w:rsidP="00890634"/>
    <w:p w:rsidR="00F3256F" w:rsidRPr="002A14C0" w:rsidRDefault="00F3256F" w:rsidP="004E68BB">
      <w:pPr>
        <w:pStyle w:val="List"/>
        <w:numPr>
          <w:ilvl w:val="1"/>
          <w:numId w:val="2"/>
        </w:numPr>
        <w:ind w:left="540" w:hanging="539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Oświadczamy, że:</w:t>
      </w:r>
    </w:p>
    <w:p w:rsidR="00F3256F" w:rsidRPr="002A14C0" w:rsidRDefault="00F3256F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na wykonane roboty i zastosowane m</w:t>
      </w:r>
      <w:r>
        <w:rPr>
          <w:rFonts w:ascii="Verdana" w:hAnsi="Verdana" w:cs="Verdana"/>
        </w:rPr>
        <w:t>ateriały udzielamy gwarancji</w:t>
      </w:r>
      <w:r w:rsidRPr="002A14C0">
        <w:rPr>
          <w:rFonts w:ascii="Verdana" w:hAnsi="Verdana" w:cs="Verdana"/>
        </w:rPr>
        <w:t xml:space="preserve">, </w:t>
      </w:r>
    </w:p>
    <w:p w:rsidR="00F3256F" w:rsidRPr="002A14C0" w:rsidRDefault="00F3256F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zapoznaliśmy się z warunkami pod</w:t>
      </w:r>
      <w:r>
        <w:rPr>
          <w:rFonts w:ascii="Verdana" w:hAnsi="Verdana" w:cs="Verdana"/>
        </w:rPr>
        <w:t>anymi przez Zamawiającego w „zapytaniu ofertowym”</w:t>
      </w:r>
      <w:r w:rsidRPr="002A14C0">
        <w:rPr>
          <w:rFonts w:ascii="Verdana" w:hAnsi="Verdana" w:cs="Verdana"/>
        </w:rPr>
        <w:t xml:space="preserve"> i nie wnosimy do nich żadnych zastrzeżeń,</w:t>
      </w:r>
    </w:p>
    <w:p w:rsidR="00F3256F" w:rsidRPr="002A14C0" w:rsidRDefault="00F3256F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uzyskaliśmy wszelkie niezbędne informacje do przygotowania oferty i wykonania zamówienia,</w:t>
      </w:r>
    </w:p>
    <w:p w:rsidR="00F3256F" w:rsidRPr="002A14C0" w:rsidRDefault="00F3256F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akceptujemy istotne postanowienia umowy oraz termin realizacji przedmiotu zamówienia podany przez Zamawiającego,</w:t>
      </w:r>
    </w:p>
    <w:p w:rsidR="00F3256F" w:rsidRPr="002A14C0" w:rsidRDefault="00F3256F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uważamy się za związanych niniejszą ofertą przez 30 dni od dnia upływu terminu składania ofert,</w:t>
      </w:r>
    </w:p>
    <w:p w:rsidR="00F3256F" w:rsidRPr="002A14C0" w:rsidRDefault="00F3256F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podwykonawcom zamierzamy powierzyć wykonanie następujących części zamówienia:</w:t>
      </w:r>
    </w:p>
    <w:p w:rsidR="00F3256F" w:rsidRPr="002A14C0" w:rsidRDefault="00F3256F" w:rsidP="004E68BB">
      <w:pPr>
        <w:spacing w:line="360" w:lineRule="auto"/>
        <w:ind w:left="851"/>
        <w:jc w:val="both"/>
        <w:rPr>
          <w:rFonts w:ascii="Verdana" w:hAnsi="Verdana" w:cs="Verdana"/>
          <w:vertAlign w:val="subscript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256F" w:rsidRPr="002A14C0" w:rsidRDefault="00F3256F" w:rsidP="004E68BB">
      <w:pPr>
        <w:pStyle w:val="List"/>
        <w:numPr>
          <w:ilvl w:val="0"/>
          <w:numId w:val="6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W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przypadku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udzielenia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nam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zamówienia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zobowiązujemy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się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do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zawarcia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umowy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w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miejscu i terminie wskazanym przez Zamawiającego;</w:t>
      </w:r>
    </w:p>
    <w:p w:rsidR="00F3256F" w:rsidRPr="002A14C0" w:rsidRDefault="00F3256F" w:rsidP="004E68BB">
      <w:pPr>
        <w:pStyle w:val="List"/>
        <w:numPr>
          <w:ilvl w:val="0"/>
          <w:numId w:val="6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 xml:space="preserve">Oferta została złożona na </w:t>
      </w:r>
      <w:r w:rsidRPr="002A14C0">
        <w:rPr>
          <w:rFonts w:ascii="Verdana" w:hAnsi="Verdana" w:cs="Verdana"/>
          <w:vertAlign w:val="subscript"/>
        </w:rPr>
        <w:t>………</w:t>
      </w:r>
      <w:r w:rsidRPr="002A14C0">
        <w:rPr>
          <w:rFonts w:ascii="Verdana" w:hAnsi="Verdana" w:cs="Verdana"/>
        </w:rPr>
        <w:t xml:space="preserve"> stronach </w:t>
      </w:r>
    </w:p>
    <w:p w:rsidR="00F3256F" w:rsidRPr="002A14C0" w:rsidRDefault="00F3256F" w:rsidP="004E68BB">
      <w:pPr>
        <w:pStyle w:val="List"/>
        <w:numPr>
          <w:ilvl w:val="0"/>
          <w:numId w:val="6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Do oferty dołączono następujące dokumenty:</w:t>
      </w:r>
    </w:p>
    <w:p w:rsidR="00F3256F" w:rsidRPr="002A14C0" w:rsidRDefault="00F3256F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3256F" w:rsidRPr="002A14C0" w:rsidRDefault="00F3256F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3256F" w:rsidRPr="002A14C0" w:rsidRDefault="00F3256F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3256F" w:rsidRPr="002A14C0" w:rsidRDefault="00F3256F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3256F" w:rsidRPr="002A14C0" w:rsidRDefault="00F3256F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3256F" w:rsidRPr="002A14C0" w:rsidRDefault="00F3256F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3256F" w:rsidRPr="002A14C0" w:rsidRDefault="00F3256F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3256F" w:rsidRPr="002A14C0" w:rsidRDefault="00F3256F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3256F" w:rsidRPr="002A14C0" w:rsidRDefault="00F3256F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3256F" w:rsidRPr="002A14C0" w:rsidRDefault="00F3256F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3256F" w:rsidRPr="002A14C0" w:rsidRDefault="00F3256F" w:rsidP="004E68BB">
      <w:pPr>
        <w:spacing w:line="360" w:lineRule="auto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 xml:space="preserve">Nazwa i adres </w:t>
      </w:r>
      <w:r w:rsidRPr="002A14C0">
        <w:rPr>
          <w:rFonts w:ascii="Verdana" w:hAnsi="Verdana" w:cs="Verdana"/>
          <w:b/>
          <w:bCs/>
        </w:rPr>
        <w:t>WYKONAWCY</w:t>
      </w:r>
      <w:r w:rsidRPr="002A14C0">
        <w:rPr>
          <w:rFonts w:ascii="Verdana" w:hAnsi="Verdana" w:cs="Verdana"/>
        </w:rPr>
        <w:t>:</w:t>
      </w:r>
    </w:p>
    <w:p w:rsidR="00F3256F" w:rsidRPr="002A14C0" w:rsidRDefault="00F3256F" w:rsidP="004E68BB">
      <w:pPr>
        <w:spacing w:line="360" w:lineRule="auto"/>
        <w:ind w:right="70"/>
        <w:jc w:val="both"/>
        <w:rPr>
          <w:rFonts w:ascii="Verdana" w:hAnsi="Verdana" w:cs="Verdana"/>
          <w:vertAlign w:val="subscript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 xml:space="preserve">NIP </w:t>
      </w:r>
      <w:r>
        <w:rPr>
          <w:rFonts w:ascii="Verdana" w:hAnsi="Verdana" w:cs="Verdana"/>
        </w:rPr>
        <w:tab/>
      </w:r>
      <w:r>
        <w:rPr>
          <w:rFonts w:ascii="Verdana" w:hAnsi="Verdana" w:cs="Verdana"/>
        </w:rPr>
        <w:tab/>
      </w: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</w:t>
      </w:r>
    </w:p>
    <w:p w:rsidR="00F3256F" w:rsidRPr="002A14C0" w:rsidRDefault="00F3256F" w:rsidP="004E68BB">
      <w:pPr>
        <w:spacing w:line="360" w:lineRule="auto"/>
        <w:ind w:right="70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 xml:space="preserve">REGON </w:t>
      </w:r>
      <w:r>
        <w:rPr>
          <w:rFonts w:ascii="Verdana" w:hAnsi="Verdana" w:cs="Verdana"/>
        </w:rPr>
        <w:tab/>
      </w: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</w:t>
      </w:r>
    </w:p>
    <w:p w:rsidR="00F3256F" w:rsidRPr="002A14C0" w:rsidRDefault="00F3256F" w:rsidP="004E68BB">
      <w:pPr>
        <w:spacing w:line="360" w:lineRule="auto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Adres, na który Zamawiający powinien przesyłać ewentualną korespondencję:</w:t>
      </w:r>
    </w:p>
    <w:p w:rsidR="00F3256F" w:rsidRPr="002A14C0" w:rsidRDefault="00F3256F" w:rsidP="004E68BB">
      <w:pPr>
        <w:spacing w:line="360" w:lineRule="auto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256F" w:rsidRPr="002A14C0" w:rsidRDefault="00F3256F" w:rsidP="004E68BB">
      <w:pPr>
        <w:spacing w:line="360" w:lineRule="auto"/>
        <w:jc w:val="both"/>
        <w:rPr>
          <w:rFonts w:ascii="Verdana" w:hAnsi="Verdana" w:cs="Verdana"/>
        </w:rPr>
      </w:pPr>
    </w:p>
    <w:p w:rsidR="00F3256F" w:rsidRPr="002A14C0" w:rsidRDefault="00F3256F" w:rsidP="004E68BB">
      <w:pPr>
        <w:spacing w:line="360" w:lineRule="auto"/>
        <w:jc w:val="both"/>
        <w:rPr>
          <w:rFonts w:ascii="Verdana" w:hAnsi="Verdana" w:cs="Verdana"/>
        </w:rPr>
      </w:pPr>
    </w:p>
    <w:p w:rsidR="00F3256F" w:rsidRPr="002A14C0" w:rsidRDefault="00F3256F" w:rsidP="004E68BB">
      <w:pPr>
        <w:spacing w:line="360" w:lineRule="auto"/>
        <w:jc w:val="both"/>
        <w:rPr>
          <w:rFonts w:ascii="Verdana" w:hAnsi="Verdana" w:cs="Verdana"/>
        </w:rPr>
      </w:pPr>
    </w:p>
    <w:p w:rsidR="00F3256F" w:rsidRPr="002A14C0" w:rsidRDefault="00F3256F" w:rsidP="004E68BB">
      <w:pPr>
        <w:spacing w:line="360" w:lineRule="auto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 xml:space="preserve">Osoba wyznaczona do kontaktów z Zamawiającym: </w:t>
      </w:r>
    </w:p>
    <w:p w:rsidR="00F3256F" w:rsidRPr="002A14C0" w:rsidRDefault="00F3256F" w:rsidP="004E68BB">
      <w:pPr>
        <w:spacing w:line="360" w:lineRule="auto"/>
        <w:ind w:right="70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Numer telefonu:</w:t>
      </w:r>
      <w:r w:rsidRPr="002A14C0">
        <w:rPr>
          <w:rFonts w:ascii="Verdana" w:hAnsi="Verdana" w:cs="Verdana"/>
        </w:rPr>
        <w:tab/>
      </w:r>
      <w:r w:rsidRPr="002A14C0">
        <w:rPr>
          <w:rFonts w:ascii="Verdana" w:hAnsi="Verdana" w:cs="Verdana"/>
          <w:vertAlign w:val="subscript"/>
        </w:rPr>
        <w:t>…………………………………………………………………</w:t>
      </w:r>
      <w:r w:rsidRPr="002A14C0">
        <w:rPr>
          <w:rFonts w:ascii="Verdana" w:hAnsi="Verdana" w:cs="Verdana"/>
        </w:rPr>
        <w:t xml:space="preserve"> </w:t>
      </w:r>
    </w:p>
    <w:p w:rsidR="00F3256F" w:rsidRPr="002A14C0" w:rsidRDefault="00F3256F" w:rsidP="004E68BB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Verdana" w:hAnsi="Verdana" w:cs="Verdana"/>
          <w:sz w:val="20"/>
          <w:szCs w:val="20"/>
        </w:rPr>
      </w:pPr>
      <w:r w:rsidRPr="002A14C0">
        <w:rPr>
          <w:rFonts w:ascii="Verdana" w:hAnsi="Verdana" w:cs="Verdana"/>
          <w:sz w:val="20"/>
          <w:szCs w:val="20"/>
        </w:rPr>
        <w:t>Numer faksu:</w:t>
      </w:r>
      <w:r w:rsidRPr="002A14C0">
        <w:rPr>
          <w:rFonts w:ascii="Verdana" w:hAnsi="Verdana" w:cs="Verdana"/>
          <w:sz w:val="20"/>
          <w:szCs w:val="20"/>
        </w:rPr>
        <w:tab/>
      </w:r>
      <w:r w:rsidRPr="002A14C0">
        <w:rPr>
          <w:rFonts w:ascii="Verdana" w:hAnsi="Verdana" w:cs="Verdana"/>
          <w:sz w:val="20"/>
          <w:szCs w:val="20"/>
          <w:vertAlign w:val="subscript"/>
        </w:rPr>
        <w:t>…………………………………………………………………</w:t>
      </w:r>
    </w:p>
    <w:p w:rsidR="00F3256F" w:rsidRPr="002A14C0" w:rsidRDefault="00F3256F" w:rsidP="004E68BB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Verdana" w:hAnsi="Verdana" w:cs="Verdana"/>
          <w:sz w:val="20"/>
          <w:szCs w:val="20"/>
        </w:rPr>
      </w:pPr>
      <w:r w:rsidRPr="002A14C0">
        <w:rPr>
          <w:rFonts w:ascii="Verdana" w:hAnsi="Verdana" w:cs="Verdana"/>
          <w:sz w:val="20"/>
          <w:szCs w:val="20"/>
        </w:rPr>
        <w:t>Adres e-mail:</w:t>
      </w:r>
      <w:r w:rsidRPr="002A14C0">
        <w:rPr>
          <w:rFonts w:ascii="Verdana" w:hAnsi="Verdana" w:cs="Verdana"/>
          <w:sz w:val="20"/>
          <w:szCs w:val="20"/>
        </w:rPr>
        <w:tab/>
      </w:r>
      <w:r w:rsidRPr="002A14C0">
        <w:rPr>
          <w:rFonts w:ascii="Verdana" w:hAnsi="Verdana" w:cs="Verdana"/>
          <w:sz w:val="20"/>
          <w:szCs w:val="20"/>
          <w:vertAlign w:val="subscript"/>
        </w:rPr>
        <w:t>…………………………………………………………………</w:t>
      </w:r>
    </w:p>
    <w:p w:rsidR="00F3256F" w:rsidRPr="002A14C0" w:rsidRDefault="00F3256F" w:rsidP="004E68BB">
      <w:pPr>
        <w:ind w:right="-993"/>
        <w:jc w:val="both"/>
        <w:rPr>
          <w:rFonts w:ascii="Verdana" w:hAnsi="Verdana" w:cs="Verdana"/>
        </w:rPr>
      </w:pPr>
    </w:p>
    <w:p w:rsidR="00F3256F" w:rsidRPr="002A14C0" w:rsidRDefault="00F3256F" w:rsidP="004E68BB">
      <w:pPr>
        <w:ind w:right="-993"/>
        <w:jc w:val="both"/>
        <w:rPr>
          <w:rFonts w:ascii="Verdana" w:hAnsi="Verdana" w:cs="Verdana"/>
        </w:rPr>
      </w:pPr>
    </w:p>
    <w:p w:rsidR="00F3256F" w:rsidRPr="004C28DA" w:rsidRDefault="00F3256F" w:rsidP="004E68BB">
      <w:pPr>
        <w:ind w:right="-993"/>
        <w:jc w:val="both"/>
        <w:rPr>
          <w:rFonts w:ascii="Verdana" w:hAnsi="Verdana" w:cs="Verdana"/>
        </w:rPr>
      </w:pPr>
    </w:p>
    <w:p w:rsidR="00F3256F" w:rsidRPr="004C28DA" w:rsidRDefault="00F3256F" w:rsidP="004E68BB">
      <w:pPr>
        <w:ind w:right="-993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</w:t>
      </w:r>
      <w:r>
        <w:rPr>
          <w:rFonts w:ascii="Verdana" w:hAnsi="Verdana" w:cs="Verdana"/>
          <w:vertAlign w:val="subscript"/>
        </w:rPr>
        <w:t>……</w:t>
      </w:r>
      <w:r w:rsidRPr="002A14C0">
        <w:rPr>
          <w:rFonts w:ascii="Verdana" w:hAnsi="Verdana" w:cs="Verdana"/>
          <w:vertAlign w:val="subscript"/>
        </w:rPr>
        <w:t>…………………………………</w:t>
      </w:r>
      <w:r>
        <w:rPr>
          <w:rFonts w:ascii="Verdana" w:hAnsi="Verdana" w:cs="Verdana"/>
          <w:vertAlign w:val="subscript"/>
        </w:rPr>
        <w:t>………</w:t>
      </w:r>
      <w:r w:rsidRPr="002A14C0">
        <w:rPr>
          <w:rFonts w:ascii="Verdana" w:hAnsi="Verdana" w:cs="Verdana"/>
          <w:vertAlign w:val="subscript"/>
        </w:rPr>
        <w:t>…………</w:t>
      </w:r>
      <w:r>
        <w:rPr>
          <w:rFonts w:ascii="Verdana" w:hAnsi="Verdana" w:cs="Verdana"/>
        </w:rPr>
        <w:t xml:space="preserve">, dn. </w:t>
      </w:r>
      <w:r w:rsidRPr="002A14C0">
        <w:rPr>
          <w:rFonts w:ascii="Verdana" w:hAnsi="Verdana" w:cs="Verdana"/>
          <w:vertAlign w:val="subscript"/>
        </w:rPr>
        <w:t>…………………………………………</w:t>
      </w:r>
      <w:r>
        <w:rPr>
          <w:rFonts w:ascii="Verdana" w:hAnsi="Verdana" w:cs="Verdana"/>
        </w:rPr>
        <w:tab/>
        <w:t xml:space="preserve"> </w:t>
      </w:r>
      <w:r w:rsidRPr="002A14C0">
        <w:rPr>
          <w:rFonts w:ascii="Verdana" w:hAnsi="Verdana" w:cs="Verdana"/>
          <w:vertAlign w:val="subscript"/>
        </w:rPr>
        <w:t>………………………………………………………………</w:t>
      </w:r>
      <w:r>
        <w:rPr>
          <w:rFonts w:ascii="Verdana" w:hAnsi="Verdana" w:cs="Verdana"/>
          <w:vertAlign w:val="subscript"/>
        </w:rPr>
        <w:t>……………………………</w:t>
      </w:r>
      <w:r w:rsidRPr="002A14C0">
        <w:rPr>
          <w:rFonts w:ascii="Verdana" w:hAnsi="Verdana" w:cs="Verdana"/>
          <w:vertAlign w:val="subscript"/>
        </w:rPr>
        <w:t>…</w:t>
      </w:r>
    </w:p>
    <w:p w:rsidR="00F3256F" w:rsidRDefault="00F3256F" w:rsidP="004E68BB">
      <w:pPr>
        <w:ind w:left="5400" w:right="70"/>
        <w:jc w:val="center"/>
      </w:pPr>
      <w:r w:rsidRPr="001E12FF">
        <w:rPr>
          <w:rFonts w:ascii="Verdana" w:hAnsi="Verdana" w:cs="Verdana"/>
          <w:i/>
          <w:iCs/>
          <w:sz w:val="18"/>
          <w:szCs w:val="18"/>
        </w:rPr>
        <w:t>Podpis osób uprawnionych do składania świadczeń woli w imieniu Wyko</w:t>
      </w:r>
      <w:r>
        <w:rPr>
          <w:rFonts w:ascii="Verdana" w:hAnsi="Verdana" w:cs="Verdana"/>
          <w:i/>
          <w:iCs/>
          <w:sz w:val="18"/>
          <w:szCs w:val="18"/>
        </w:rPr>
        <w:t>nawcy oraz pieczątka / pieczątki</w:t>
      </w:r>
    </w:p>
    <w:p w:rsidR="00F3256F" w:rsidRPr="00F0256B" w:rsidRDefault="00F3256F" w:rsidP="00890634">
      <w:pPr>
        <w:spacing w:after="80"/>
        <w:ind w:left="-181"/>
        <w:jc w:val="center"/>
        <w:rPr>
          <w:rFonts w:ascii="Verdana" w:hAnsi="Verdana" w:cs="Verdana"/>
          <w:i/>
          <w:iCs/>
          <w:sz w:val="18"/>
          <w:szCs w:val="18"/>
        </w:rPr>
      </w:pPr>
    </w:p>
    <w:sectPr w:rsidR="00F3256F" w:rsidRPr="00F0256B" w:rsidSect="001034D9">
      <w:footerReference w:type="default" r:id="rId7"/>
      <w:pgSz w:w="11906" w:h="16838"/>
      <w:pgMar w:top="993" w:right="1418" w:bottom="1418" w:left="1418" w:header="709" w:footer="5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56F" w:rsidRDefault="00F3256F" w:rsidP="00E16800">
      <w:r>
        <w:separator/>
      </w:r>
    </w:p>
  </w:endnote>
  <w:endnote w:type="continuationSeparator" w:id="1">
    <w:p w:rsidR="00F3256F" w:rsidRDefault="00F3256F" w:rsidP="00E16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56F" w:rsidRDefault="00F3256F" w:rsidP="0032047F">
    <w:pPr>
      <w:pStyle w:val="Footer"/>
      <w:framePr w:wrap="auto" w:vAnchor="text" w:hAnchor="margin" w:xAlign="center" w:y="1"/>
      <w:rPr>
        <w:rStyle w:val="PageNumber"/>
      </w:rPr>
    </w:pPr>
  </w:p>
  <w:p w:rsidR="00F3256F" w:rsidRPr="00E34920" w:rsidRDefault="00F3256F" w:rsidP="0032047F">
    <w:pPr>
      <w:pStyle w:val="Footer"/>
      <w:framePr w:wrap="auto" w:vAnchor="text" w:hAnchor="margin" w:xAlign="center" w:y="1"/>
      <w:jc w:val="center"/>
      <w:rPr>
        <w:rStyle w:val="PageNumber"/>
        <w:i/>
        <w:iCs/>
      </w:rPr>
    </w:pPr>
  </w:p>
  <w:p w:rsidR="00F3256F" w:rsidRPr="00F176AE" w:rsidRDefault="00F3256F" w:rsidP="0037640B">
    <w:pPr>
      <w:pStyle w:val="Footer"/>
      <w:jc w:val="center"/>
      <w:rPr>
        <w:rStyle w:val="PageNumber"/>
        <w:i/>
        <w:iCs/>
        <w:sz w:val="16"/>
        <w:szCs w:val="16"/>
      </w:rPr>
    </w:pPr>
  </w:p>
  <w:p w:rsidR="00F3256F" w:rsidRDefault="00F3256F" w:rsidP="0037640B">
    <w:pPr>
      <w:pStyle w:val="Footer"/>
      <w:jc w:val="center"/>
      <w:rPr>
        <w:rStyle w:val="PageNumber"/>
        <w:i/>
        <w:iCs/>
      </w:rPr>
    </w:pPr>
    <w:r>
      <w:rPr>
        <w:rStyle w:val="PageNumber"/>
        <w:i/>
        <w:iCs/>
      </w:rPr>
      <w:t>Gmina Rzezawa, ul. Długa 21, 32-765 Rzezawa</w:t>
    </w:r>
  </w:p>
  <w:p w:rsidR="00F3256F" w:rsidRPr="00E34920" w:rsidRDefault="00F3256F" w:rsidP="0037640B">
    <w:pPr>
      <w:pStyle w:val="Footer"/>
      <w:jc w:val="center"/>
      <w:rPr>
        <w:rStyle w:val="PageNumber"/>
        <w:i/>
        <w:iCs/>
      </w:rPr>
    </w:pPr>
    <w:r>
      <w:rPr>
        <w:rStyle w:val="PageNumber"/>
        <w:i/>
        <w:iCs/>
      </w:rPr>
      <w:t>tel./fax: 14 6858100, 6858120, 6858600</w:t>
    </w:r>
  </w:p>
  <w:p w:rsidR="00F3256F" w:rsidRDefault="00F3256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56F" w:rsidRDefault="00F3256F" w:rsidP="00E16800">
      <w:r>
        <w:separator/>
      </w:r>
    </w:p>
  </w:footnote>
  <w:footnote w:type="continuationSeparator" w:id="1">
    <w:p w:rsidR="00F3256F" w:rsidRDefault="00F3256F" w:rsidP="00E168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27CB4"/>
    <w:multiLevelType w:val="hybridMultilevel"/>
    <w:tmpl w:val="8F8EB7D4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AE14D6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5D77E1"/>
    <w:multiLevelType w:val="hybridMultilevel"/>
    <w:tmpl w:val="33E2E022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AE14D6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2" w:tplc="57388764">
      <w:start w:val="1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B11136D"/>
    <w:multiLevelType w:val="hybridMultilevel"/>
    <w:tmpl w:val="FC503CDC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AE14D6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573887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852F3B"/>
    <w:multiLevelType w:val="hybridMultilevel"/>
    <w:tmpl w:val="2C3A2354"/>
    <w:lvl w:ilvl="0" w:tplc="EC02C69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315823"/>
    <w:multiLevelType w:val="hybridMultilevel"/>
    <w:tmpl w:val="1458CA2A"/>
    <w:lvl w:ilvl="0" w:tplc="EC02C69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318FD82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E55A12"/>
    <w:multiLevelType w:val="hybridMultilevel"/>
    <w:tmpl w:val="9C804F34"/>
    <w:lvl w:ilvl="0" w:tplc="8F86A000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21D9"/>
    <w:rsid w:val="00026ADB"/>
    <w:rsid w:val="000302EB"/>
    <w:rsid w:val="00035A79"/>
    <w:rsid w:val="000C3B17"/>
    <w:rsid w:val="000F0E5C"/>
    <w:rsid w:val="001034D9"/>
    <w:rsid w:val="00111F06"/>
    <w:rsid w:val="00112FC0"/>
    <w:rsid w:val="001170E8"/>
    <w:rsid w:val="00121746"/>
    <w:rsid w:val="00131ED2"/>
    <w:rsid w:val="00143555"/>
    <w:rsid w:val="00180846"/>
    <w:rsid w:val="00182851"/>
    <w:rsid w:val="00190908"/>
    <w:rsid w:val="001911EE"/>
    <w:rsid w:val="001B012D"/>
    <w:rsid w:val="001C0CE9"/>
    <w:rsid w:val="001C24CF"/>
    <w:rsid w:val="001E12FF"/>
    <w:rsid w:val="002225DA"/>
    <w:rsid w:val="0022477C"/>
    <w:rsid w:val="00237DF5"/>
    <w:rsid w:val="00250103"/>
    <w:rsid w:val="002A14C0"/>
    <w:rsid w:val="002C3FB7"/>
    <w:rsid w:val="002C4010"/>
    <w:rsid w:val="0032047F"/>
    <w:rsid w:val="0033063C"/>
    <w:rsid w:val="00345CA2"/>
    <w:rsid w:val="00346746"/>
    <w:rsid w:val="00347E10"/>
    <w:rsid w:val="0035260F"/>
    <w:rsid w:val="0037640B"/>
    <w:rsid w:val="00386B8E"/>
    <w:rsid w:val="003870A0"/>
    <w:rsid w:val="003D6CBA"/>
    <w:rsid w:val="003F3129"/>
    <w:rsid w:val="00413239"/>
    <w:rsid w:val="00436F3E"/>
    <w:rsid w:val="00470A20"/>
    <w:rsid w:val="00493CCF"/>
    <w:rsid w:val="004C28DA"/>
    <w:rsid w:val="004D1E7D"/>
    <w:rsid w:val="004D7E46"/>
    <w:rsid w:val="004E68BB"/>
    <w:rsid w:val="005005A8"/>
    <w:rsid w:val="00517D93"/>
    <w:rsid w:val="00527CA1"/>
    <w:rsid w:val="00545025"/>
    <w:rsid w:val="005540B4"/>
    <w:rsid w:val="00584F72"/>
    <w:rsid w:val="005854AD"/>
    <w:rsid w:val="006043D7"/>
    <w:rsid w:val="0062752D"/>
    <w:rsid w:val="00633A06"/>
    <w:rsid w:val="0064380F"/>
    <w:rsid w:val="00657C29"/>
    <w:rsid w:val="006728DA"/>
    <w:rsid w:val="006E0656"/>
    <w:rsid w:val="00702154"/>
    <w:rsid w:val="00750A51"/>
    <w:rsid w:val="00751866"/>
    <w:rsid w:val="00775D52"/>
    <w:rsid w:val="007821D9"/>
    <w:rsid w:val="007B35E9"/>
    <w:rsid w:val="007B44EA"/>
    <w:rsid w:val="007C3859"/>
    <w:rsid w:val="007D7792"/>
    <w:rsid w:val="007E6ADB"/>
    <w:rsid w:val="007F0B31"/>
    <w:rsid w:val="008210A9"/>
    <w:rsid w:val="0082511A"/>
    <w:rsid w:val="0084600F"/>
    <w:rsid w:val="00862CAF"/>
    <w:rsid w:val="008802ED"/>
    <w:rsid w:val="0088566D"/>
    <w:rsid w:val="00890634"/>
    <w:rsid w:val="008A3C1E"/>
    <w:rsid w:val="008A6DD7"/>
    <w:rsid w:val="008B07B7"/>
    <w:rsid w:val="00915F02"/>
    <w:rsid w:val="0094298A"/>
    <w:rsid w:val="00975B55"/>
    <w:rsid w:val="009A581B"/>
    <w:rsid w:val="009A6B5C"/>
    <w:rsid w:val="009C264C"/>
    <w:rsid w:val="009E6079"/>
    <w:rsid w:val="00A241A5"/>
    <w:rsid w:val="00A4666D"/>
    <w:rsid w:val="00A722FD"/>
    <w:rsid w:val="00AF7091"/>
    <w:rsid w:val="00B05B0A"/>
    <w:rsid w:val="00B16608"/>
    <w:rsid w:val="00B2167C"/>
    <w:rsid w:val="00B422DA"/>
    <w:rsid w:val="00B81A2F"/>
    <w:rsid w:val="00B9377D"/>
    <w:rsid w:val="00BB1330"/>
    <w:rsid w:val="00BB5507"/>
    <w:rsid w:val="00C34BCB"/>
    <w:rsid w:val="00CB1BE6"/>
    <w:rsid w:val="00CB4743"/>
    <w:rsid w:val="00CB49D6"/>
    <w:rsid w:val="00CE253C"/>
    <w:rsid w:val="00D322D0"/>
    <w:rsid w:val="00D56977"/>
    <w:rsid w:val="00D7379F"/>
    <w:rsid w:val="00E16800"/>
    <w:rsid w:val="00E1782F"/>
    <w:rsid w:val="00E34920"/>
    <w:rsid w:val="00E4109F"/>
    <w:rsid w:val="00E977C6"/>
    <w:rsid w:val="00EC1D03"/>
    <w:rsid w:val="00EC345D"/>
    <w:rsid w:val="00EC46EA"/>
    <w:rsid w:val="00ED6DFB"/>
    <w:rsid w:val="00EE4D79"/>
    <w:rsid w:val="00F0256B"/>
    <w:rsid w:val="00F119FE"/>
    <w:rsid w:val="00F176AE"/>
    <w:rsid w:val="00F3256F"/>
    <w:rsid w:val="00F3278A"/>
    <w:rsid w:val="00F33717"/>
    <w:rsid w:val="00F82B25"/>
    <w:rsid w:val="00F85C7F"/>
    <w:rsid w:val="00FC558E"/>
    <w:rsid w:val="00FF1C5D"/>
    <w:rsid w:val="00FF3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1D9"/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link w:val="Heading1Char"/>
    <w:uiPriority w:val="99"/>
    <w:qFormat/>
    <w:rsid w:val="007821D9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21D9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Mojewypunktowanie">
    <w:name w:val="Moje wypunktowanie"/>
    <w:basedOn w:val="Normal"/>
    <w:autoRedefine/>
    <w:uiPriority w:val="99"/>
    <w:rsid w:val="00111F06"/>
    <w:pPr>
      <w:widowControl w:val="0"/>
      <w:numPr>
        <w:numId w:val="1"/>
      </w:numPr>
      <w:suppressAutoHyphens/>
      <w:spacing w:after="120"/>
    </w:pPr>
    <w:rPr>
      <w:rFonts w:ascii="Verdana" w:hAnsi="Verdana" w:cs="Verdana"/>
    </w:rPr>
  </w:style>
  <w:style w:type="paragraph" w:styleId="BodyText3">
    <w:name w:val="Body Text 3"/>
    <w:basedOn w:val="Normal"/>
    <w:link w:val="BodyText3Char"/>
    <w:uiPriority w:val="99"/>
    <w:rsid w:val="007821D9"/>
    <w:rPr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821D9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7821D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821D9"/>
    <w:rPr>
      <w:rFonts w:ascii="Times New Roman" w:hAnsi="Times New Roman" w:cs="Times New Roman"/>
      <w:sz w:val="20"/>
      <w:szCs w:val="20"/>
      <w:lang w:eastAsia="pl-PL"/>
    </w:rPr>
  </w:style>
  <w:style w:type="paragraph" w:styleId="List">
    <w:name w:val="List"/>
    <w:basedOn w:val="Normal"/>
    <w:uiPriority w:val="99"/>
    <w:rsid w:val="007821D9"/>
    <w:pPr>
      <w:ind w:left="283" w:hanging="283"/>
    </w:pPr>
  </w:style>
  <w:style w:type="paragraph" w:customStyle="1" w:styleId="pkt">
    <w:name w:val="pkt"/>
    <w:basedOn w:val="Normal"/>
    <w:uiPriority w:val="99"/>
    <w:rsid w:val="007821D9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PageNumber">
    <w:name w:val="page number"/>
    <w:basedOn w:val="DefaultParagraphFont"/>
    <w:uiPriority w:val="99"/>
    <w:rsid w:val="007821D9"/>
  </w:style>
  <w:style w:type="paragraph" w:styleId="Header">
    <w:name w:val="header"/>
    <w:basedOn w:val="Normal"/>
    <w:link w:val="HeaderChar"/>
    <w:uiPriority w:val="99"/>
    <w:rsid w:val="007821D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821D9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uiPriority w:val="99"/>
    <w:rsid w:val="00751866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81A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43555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226</TotalTime>
  <Pages>2</Pages>
  <Words>621</Words>
  <Characters>3726</Characters>
  <Application>Microsoft Office Outlook</Application>
  <DocSecurity>0</DocSecurity>
  <Lines>0</Lines>
  <Paragraphs>0</Paragraphs>
  <ScaleCrop>false</ScaleCrop>
  <Company>UGRzezawa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Puszko</dc:creator>
  <cp:keywords/>
  <dc:description/>
  <cp:lastModifiedBy>Czesak</cp:lastModifiedBy>
  <cp:revision>33</cp:revision>
  <cp:lastPrinted>2016-02-09T11:53:00Z</cp:lastPrinted>
  <dcterms:created xsi:type="dcterms:W3CDTF">2013-07-12T06:49:00Z</dcterms:created>
  <dcterms:modified xsi:type="dcterms:W3CDTF">2016-02-09T11:54:00Z</dcterms:modified>
</cp:coreProperties>
</file>