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79C" w:rsidRPr="00E4109F" w:rsidRDefault="00F7579C" w:rsidP="00E4109F">
      <w:pPr>
        <w:pStyle w:val="Heading1"/>
        <w:shd w:val="clear" w:color="auto" w:fill="E6E6E6"/>
        <w:jc w:val="both"/>
        <w:rPr>
          <w:rFonts w:ascii="Verdana" w:hAnsi="Verdana" w:cs="Verdana"/>
          <w:i/>
          <w:iCs/>
          <w:sz w:val="20"/>
          <w:szCs w:val="20"/>
        </w:rPr>
      </w:pPr>
      <w:r w:rsidRPr="00182851">
        <w:rPr>
          <w:rFonts w:ascii="Verdana" w:hAnsi="Verdana" w:cs="Verdana"/>
          <w:i/>
          <w:iCs/>
          <w:sz w:val="24"/>
          <w:szCs w:val="24"/>
        </w:rPr>
        <w:t xml:space="preserve"> </w:t>
      </w:r>
    </w:p>
    <w:p w:rsidR="00F7579C" w:rsidRPr="004C28DA" w:rsidRDefault="00F7579C" w:rsidP="00F0256B">
      <w:pPr>
        <w:ind w:left="-180"/>
        <w:jc w:val="center"/>
        <w:rPr>
          <w:rFonts w:ascii="Verdana" w:hAnsi="Verdana" w:cs="Verdana"/>
          <w:b/>
          <w:bCs/>
        </w:rPr>
      </w:pPr>
    </w:p>
    <w:p w:rsidR="00F7579C" w:rsidRPr="00BB1330" w:rsidRDefault="00F7579C" w:rsidP="00890634">
      <w:pPr>
        <w:ind w:left="-180"/>
        <w:jc w:val="center"/>
        <w:rPr>
          <w:rFonts w:ascii="Verdana" w:hAnsi="Verdana" w:cs="Verdana"/>
          <w:b/>
          <w:bCs/>
          <w:sz w:val="28"/>
          <w:szCs w:val="28"/>
        </w:rPr>
      </w:pPr>
      <w:r w:rsidRPr="00BB1330">
        <w:rPr>
          <w:rFonts w:ascii="Verdana" w:hAnsi="Verdana" w:cs="Verdana"/>
          <w:b/>
          <w:bCs/>
          <w:sz w:val="28"/>
          <w:szCs w:val="28"/>
        </w:rPr>
        <w:t>OFERTA</w:t>
      </w:r>
    </w:p>
    <w:p w:rsidR="00F7579C" w:rsidRPr="004C28DA" w:rsidRDefault="00F7579C" w:rsidP="00890634">
      <w:pPr>
        <w:ind w:left="-180"/>
        <w:jc w:val="center"/>
        <w:rPr>
          <w:rFonts w:ascii="Verdana" w:hAnsi="Verdana" w:cs="Verdana"/>
          <w:b/>
          <w:bCs/>
        </w:rPr>
      </w:pPr>
    </w:p>
    <w:p w:rsidR="00F7579C" w:rsidRPr="006668BA" w:rsidRDefault="00F7579C" w:rsidP="00751866">
      <w:pPr>
        <w:autoSpaceDE w:val="0"/>
        <w:autoSpaceDN w:val="0"/>
        <w:adjustRightInd w:val="0"/>
        <w:rPr>
          <w:rFonts w:ascii="Verdana" w:hAnsi="Verdana" w:cs="Verdana"/>
        </w:rPr>
      </w:pPr>
      <w:r w:rsidRPr="004C28DA">
        <w:rPr>
          <w:rFonts w:ascii="Verdana" w:hAnsi="Verdana" w:cs="Verdana"/>
        </w:rPr>
        <w:t xml:space="preserve">Odpowiadając na ogłoszenie </w:t>
      </w:r>
      <w:r>
        <w:rPr>
          <w:rFonts w:ascii="Verdana" w:hAnsi="Verdana" w:cs="Verdana"/>
        </w:rPr>
        <w:t>dot.</w:t>
      </w:r>
      <w:r w:rsidRPr="004C28DA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realiz</w:t>
      </w:r>
      <w:r w:rsidRPr="007E6ADB">
        <w:rPr>
          <w:rFonts w:ascii="Verdana" w:hAnsi="Verdana" w:cs="Verdana"/>
        </w:rPr>
        <w:t xml:space="preserve">acji zamówienia pn.: </w:t>
      </w:r>
      <w:r w:rsidRPr="00751866">
        <w:rPr>
          <w:rFonts w:ascii="Verdana" w:hAnsi="Verdana" w:cs="Verdana"/>
        </w:rPr>
        <w:t>„</w:t>
      </w:r>
      <w:r>
        <w:rPr>
          <w:rFonts w:ascii="Verdana" w:hAnsi="Verdana" w:cs="Verdana"/>
        </w:rPr>
        <w:t>Wykonanie remontów cząstkowych dróg gminnych na terenie Gminy Rzezawa w 2017r.”</w:t>
      </w:r>
    </w:p>
    <w:p w:rsidR="00F7579C" w:rsidRPr="006668BA" w:rsidRDefault="00F7579C" w:rsidP="006668BA">
      <w:pPr>
        <w:pStyle w:val="List"/>
        <w:ind w:left="0" w:firstLine="0"/>
        <w:jc w:val="both"/>
        <w:rPr>
          <w:rFonts w:ascii="Verdana" w:hAnsi="Verdana" w:cs="Verdana"/>
        </w:rPr>
      </w:pPr>
      <w:r w:rsidRPr="00FC558E">
        <w:rPr>
          <w:i/>
          <w:iCs/>
        </w:rPr>
        <w:t xml:space="preserve"> </w:t>
      </w:r>
      <w:r>
        <w:t>o</w:t>
      </w:r>
      <w:r w:rsidRPr="00FC558E">
        <w:t xml:space="preserve">ferujemy wykonanie przedmiotu zamówienia zgodnie z </w:t>
      </w:r>
      <w:r>
        <w:t>wymogami określonymi przez Urząd Gminy w Rzezawie za ceny jednostkowe remontu 1 m2 nawierzchni:</w:t>
      </w:r>
    </w:p>
    <w:p w:rsidR="00F7579C" w:rsidRDefault="00F7579C" w:rsidP="008A3C1E">
      <w:pPr>
        <w:pStyle w:val="BodyText3"/>
        <w:shd w:val="clear" w:color="auto" w:fill="E0E0E0"/>
        <w:ind w:right="68"/>
        <w:rPr>
          <w:rFonts w:ascii="Verdana" w:hAnsi="Verdana" w:cs="Verdana"/>
          <w:b/>
          <w:bCs/>
          <w:sz w:val="20"/>
          <w:szCs w:val="20"/>
        </w:rPr>
      </w:pPr>
    </w:p>
    <w:p w:rsidR="00F7579C" w:rsidRDefault="00F7579C" w:rsidP="00890634">
      <w:r>
        <w:t xml:space="preserve"> </w:t>
      </w:r>
    </w:p>
    <w:p w:rsidR="00F7579C" w:rsidRDefault="00F7579C" w:rsidP="00890634">
      <w:r>
        <w:t>w tym wykonanie:</w:t>
      </w:r>
    </w:p>
    <w:p w:rsidR="00F7579C" w:rsidRDefault="00F7579C" w:rsidP="00890634"/>
    <w:p w:rsidR="00F7579C" w:rsidRPr="006668BA" w:rsidRDefault="00F7579C" w:rsidP="00890634">
      <w:r>
        <w:t>- remontu cząstkowego nawierzchni bitumicznych masą asfaltową gr. 5cm. po zawałowaniu z mechanicznym obcięciem krawędzi wyboi</w:t>
      </w:r>
    </w:p>
    <w:p w:rsidR="00F7579C" w:rsidRDefault="00F7579C" w:rsidP="00890634">
      <w:pPr>
        <w:rPr>
          <w:u w:val="single"/>
        </w:rPr>
      </w:pPr>
    </w:p>
    <w:p w:rsidR="00F7579C" w:rsidRDefault="00F7579C" w:rsidP="00890634">
      <w:r>
        <w:t>Cena netto:                     …………………………………………. PLN</w:t>
      </w:r>
    </w:p>
    <w:p w:rsidR="00F7579C" w:rsidRDefault="00F7579C" w:rsidP="00890634">
      <w:r>
        <w:t>VAT:                              …………………………………………..PLN</w:t>
      </w:r>
    </w:p>
    <w:p w:rsidR="00F7579C" w:rsidRDefault="00F7579C" w:rsidP="00890634">
      <w:r>
        <w:t>Cena ofertowa brutto:    ………………………………………….. PLN</w:t>
      </w:r>
    </w:p>
    <w:p w:rsidR="00F7579C" w:rsidRDefault="00F7579C" w:rsidP="00890634">
      <w:r>
        <w:t xml:space="preserve">Słownie złotych: </w:t>
      </w:r>
    </w:p>
    <w:p w:rsidR="00F7579C" w:rsidRPr="00EC1D03" w:rsidRDefault="00F7579C" w:rsidP="00890634">
      <w:r>
        <w:t>……………………………………………………………………………………………………………………….</w:t>
      </w:r>
    </w:p>
    <w:p w:rsidR="00F7579C" w:rsidRDefault="00F7579C" w:rsidP="00890634"/>
    <w:p w:rsidR="00F7579C" w:rsidRDefault="00F7579C" w:rsidP="00890634"/>
    <w:p w:rsidR="00F7579C" w:rsidRPr="006668BA" w:rsidRDefault="00F7579C" w:rsidP="00890634">
      <w:r>
        <w:t>- remont cząstkowy jak wyżej z ręcznym oskardowaniem krawędzi wyboi:</w:t>
      </w:r>
    </w:p>
    <w:p w:rsidR="00F7579C" w:rsidRDefault="00F7579C" w:rsidP="00890634">
      <w:pPr>
        <w:rPr>
          <w:u w:val="single"/>
        </w:rPr>
      </w:pPr>
    </w:p>
    <w:p w:rsidR="00F7579C" w:rsidRDefault="00F7579C" w:rsidP="00890634">
      <w:r>
        <w:t>Cena netto:                    …………………………………… PLN</w:t>
      </w:r>
    </w:p>
    <w:p w:rsidR="00F7579C" w:rsidRDefault="00F7579C" w:rsidP="00890634">
      <w:r>
        <w:t>VAT:                             …………………………………… PLN (stawka ………%)</w:t>
      </w:r>
    </w:p>
    <w:p w:rsidR="00F7579C" w:rsidRDefault="00F7579C" w:rsidP="00890634">
      <w:r w:rsidRPr="00B9377D">
        <w:rPr>
          <w:b/>
          <w:bCs/>
        </w:rPr>
        <w:t>Cena Ofertowa brutto</w:t>
      </w:r>
      <w:r>
        <w:t>: ………………………………….. PLN</w:t>
      </w:r>
    </w:p>
    <w:p w:rsidR="00F7579C" w:rsidRDefault="00F7579C" w:rsidP="00890634">
      <w:r>
        <w:t>Słownie złotych: ……………………………………………………………………………………………………………………….</w:t>
      </w:r>
    </w:p>
    <w:p w:rsidR="00F7579C" w:rsidRDefault="00F7579C" w:rsidP="00890634"/>
    <w:p w:rsidR="00F7579C" w:rsidRDefault="00F7579C" w:rsidP="00890634">
      <w:r>
        <w:t>-  jednokrotne powierzchniowe utrwalanie nawierzchni bitumicznej przy użyciu emulsji asfaltowej 1,7 kg./m2 oraz grysów 2/5 mm. w ilości 32kg/m2.</w:t>
      </w:r>
    </w:p>
    <w:p w:rsidR="00F7579C" w:rsidRDefault="00F7579C" w:rsidP="00890634">
      <w:r>
        <w:t>Cena netto:          ……………………………………………………. PLN</w:t>
      </w:r>
    </w:p>
    <w:p w:rsidR="00F7579C" w:rsidRDefault="00F7579C" w:rsidP="00890634">
      <w:r>
        <w:t>VAT:                   ……………………………………………………. PLN</w:t>
      </w:r>
    </w:p>
    <w:p w:rsidR="00F7579C" w:rsidRDefault="00F7579C" w:rsidP="00890634">
      <w:r>
        <w:t>Cena ofertowa brutto: ……………………………………………….. PLN</w:t>
      </w:r>
    </w:p>
    <w:p w:rsidR="00F7579C" w:rsidRDefault="00F7579C" w:rsidP="00890634">
      <w:r>
        <w:t>Słownie złotych: ………………………………………………………………………………………………….</w:t>
      </w:r>
    </w:p>
    <w:p w:rsidR="00F7579C" w:rsidRDefault="00F7579C" w:rsidP="00890634"/>
    <w:p w:rsidR="00F7579C" w:rsidRDefault="00F7579C" w:rsidP="00890634">
      <w:r>
        <w:t>- dwukrotne powierzchniowe utrwalanie nawierzchni bitumicznych przy użyciu emulsji asfaltowych w ilości 4,5 kg./m2 oraz grysów 2/5 mm. w ilości 32 kg./m2.</w:t>
      </w:r>
    </w:p>
    <w:p w:rsidR="00F7579C" w:rsidRDefault="00F7579C" w:rsidP="00890634">
      <w:r>
        <w:t>Cena netto: …………………………………………………………… PLN</w:t>
      </w:r>
    </w:p>
    <w:p w:rsidR="00F7579C" w:rsidRDefault="00F7579C" w:rsidP="00890634">
      <w:r>
        <w:t>VAT:    ……………………………………………………………….. PLN</w:t>
      </w:r>
    </w:p>
    <w:p w:rsidR="00F7579C" w:rsidRDefault="00F7579C" w:rsidP="00890634">
      <w:r>
        <w:t>Cena ofertowa brutto: ………………………………………………… PLN</w:t>
      </w:r>
    </w:p>
    <w:p w:rsidR="00F7579C" w:rsidRDefault="00F7579C" w:rsidP="00890634">
      <w:r>
        <w:t>Słownie złotych: …………………………………………………………………………………………………….</w:t>
      </w:r>
    </w:p>
    <w:p w:rsidR="00F7579C" w:rsidRPr="00B9377D" w:rsidRDefault="00F7579C" w:rsidP="00890634"/>
    <w:p w:rsidR="00F7579C" w:rsidRPr="002A14C0" w:rsidRDefault="00F7579C" w:rsidP="004E68BB">
      <w:pPr>
        <w:pStyle w:val="List"/>
        <w:numPr>
          <w:ilvl w:val="1"/>
          <w:numId w:val="2"/>
        </w:numPr>
        <w:ind w:left="540" w:hanging="539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Oświadczamy, że:</w:t>
      </w:r>
    </w:p>
    <w:p w:rsidR="00F7579C" w:rsidRPr="002A14C0" w:rsidRDefault="00F7579C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na wykonane roboty i zastosowane m</w:t>
      </w:r>
      <w:r>
        <w:rPr>
          <w:rFonts w:ascii="Verdana" w:hAnsi="Verdana" w:cs="Verdana"/>
        </w:rPr>
        <w:t>ateriały udzielamy gwarancji</w:t>
      </w:r>
      <w:r w:rsidRPr="002A14C0">
        <w:rPr>
          <w:rFonts w:ascii="Verdana" w:hAnsi="Verdana" w:cs="Verdana"/>
        </w:rPr>
        <w:t xml:space="preserve">, </w:t>
      </w:r>
    </w:p>
    <w:p w:rsidR="00F7579C" w:rsidRPr="002A14C0" w:rsidRDefault="00F7579C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zapoznaliśmy się z warunkami pod</w:t>
      </w:r>
      <w:r>
        <w:rPr>
          <w:rFonts w:ascii="Verdana" w:hAnsi="Verdana" w:cs="Verdana"/>
        </w:rPr>
        <w:t>anymi przez Zamawiającego w „zapytaniu ofertowym”</w:t>
      </w:r>
      <w:r w:rsidRPr="002A14C0">
        <w:rPr>
          <w:rFonts w:ascii="Verdana" w:hAnsi="Verdana" w:cs="Verdana"/>
        </w:rPr>
        <w:t xml:space="preserve"> i nie wnosimy do nich żadnych zastrzeżeń,</w:t>
      </w:r>
    </w:p>
    <w:p w:rsidR="00F7579C" w:rsidRPr="002A14C0" w:rsidRDefault="00F7579C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uzyskaliśmy wszelkie niezbędne informacje do przygotowania oferty i wykonania zamówienia,</w:t>
      </w:r>
    </w:p>
    <w:p w:rsidR="00F7579C" w:rsidRPr="002A14C0" w:rsidRDefault="00F7579C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akceptujemy istotne postanowienia umowy oraz termin realizacji przedmiotu zamówienia podany przez Zamawiającego,</w:t>
      </w:r>
    </w:p>
    <w:p w:rsidR="00F7579C" w:rsidRPr="002A14C0" w:rsidRDefault="00F7579C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uważamy się za związanych niniejszą ofertą przez 30 dni od dnia upływu terminu składania ofert,</w:t>
      </w:r>
    </w:p>
    <w:p w:rsidR="00F7579C" w:rsidRPr="002A14C0" w:rsidRDefault="00F7579C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podwykonawcom zamierzamy powierzyć wykonanie następujących części zamówienia:</w:t>
      </w:r>
    </w:p>
    <w:p w:rsidR="00F7579C" w:rsidRPr="002A14C0" w:rsidRDefault="00F7579C" w:rsidP="004E68BB">
      <w:pPr>
        <w:spacing w:line="360" w:lineRule="auto"/>
        <w:ind w:left="851"/>
        <w:jc w:val="both"/>
        <w:rPr>
          <w:rFonts w:ascii="Verdana" w:hAnsi="Verdana" w:cs="Verdana"/>
          <w:vertAlign w:val="subscript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7579C" w:rsidRPr="002A14C0" w:rsidRDefault="00F7579C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przypadku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udzielenia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nam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zamówienia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zobowiązujemy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się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do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zawarcia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umowy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miejscu i terminie wskazanym przez Zamawiającego;</w:t>
      </w:r>
    </w:p>
    <w:p w:rsidR="00F7579C" w:rsidRPr="002A14C0" w:rsidRDefault="00F7579C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Oferta została złożona na </w:t>
      </w:r>
      <w:r w:rsidRPr="002A14C0">
        <w:rPr>
          <w:rFonts w:ascii="Verdana" w:hAnsi="Verdana" w:cs="Verdana"/>
          <w:vertAlign w:val="subscript"/>
        </w:rPr>
        <w:t>………</w:t>
      </w:r>
      <w:r w:rsidRPr="002A14C0">
        <w:rPr>
          <w:rFonts w:ascii="Verdana" w:hAnsi="Verdana" w:cs="Verdana"/>
        </w:rPr>
        <w:t xml:space="preserve"> stronach </w:t>
      </w:r>
    </w:p>
    <w:p w:rsidR="00F7579C" w:rsidRPr="002A14C0" w:rsidRDefault="00F7579C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Do oferty dołączono następujące dokumenty: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F7579C" w:rsidRPr="002A14C0" w:rsidRDefault="00F7579C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Nazwa i adres </w:t>
      </w:r>
      <w:r w:rsidRPr="002A14C0">
        <w:rPr>
          <w:rFonts w:ascii="Verdana" w:hAnsi="Verdana" w:cs="Verdana"/>
          <w:b/>
          <w:bCs/>
        </w:rPr>
        <w:t>WYKONAWCY</w:t>
      </w:r>
      <w:r w:rsidRPr="002A14C0">
        <w:rPr>
          <w:rFonts w:ascii="Verdana" w:hAnsi="Verdana" w:cs="Verdana"/>
        </w:rPr>
        <w:t>:</w:t>
      </w:r>
    </w:p>
    <w:p w:rsidR="00F7579C" w:rsidRPr="002A14C0" w:rsidRDefault="00F7579C" w:rsidP="004E68BB">
      <w:pPr>
        <w:spacing w:line="360" w:lineRule="auto"/>
        <w:ind w:right="70"/>
        <w:jc w:val="both"/>
        <w:rPr>
          <w:rFonts w:ascii="Verdana" w:hAnsi="Verdana" w:cs="Verdana"/>
          <w:vertAlign w:val="subscript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 xml:space="preserve">NIP </w:t>
      </w:r>
      <w:r>
        <w:rPr>
          <w:rFonts w:ascii="Verdana" w:hAnsi="Verdana" w:cs="Verdana"/>
        </w:rPr>
        <w:tab/>
      </w:r>
      <w:r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</w:t>
      </w:r>
    </w:p>
    <w:p w:rsidR="00F7579C" w:rsidRPr="002A14C0" w:rsidRDefault="00F7579C" w:rsidP="004E68BB">
      <w:pPr>
        <w:spacing w:line="360" w:lineRule="auto"/>
        <w:ind w:right="70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REGON </w:t>
      </w:r>
      <w:r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</w:t>
      </w:r>
    </w:p>
    <w:p w:rsidR="00F7579C" w:rsidRPr="002A14C0" w:rsidRDefault="00F7579C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Adres, na który Zamawiający powinien przesyłać ewentualną korespondencję:</w:t>
      </w:r>
    </w:p>
    <w:p w:rsidR="00F7579C" w:rsidRPr="002A14C0" w:rsidRDefault="00F7579C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7579C" w:rsidRPr="002A14C0" w:rsidRDefault="00F7579C" w:rsidP="004E68BB">
      <w:pPr>
        <w:spacing w:line="360" w:lineRule="auto"/>
        <w:jc w:val="both"/>
        <w:rPr>
          <w:rFonts w:ascii="Verdana" w:hAnsi="Verdana" w:cs="Verdana"/>
        </w:rPr>
      </w:pPr>
    </w:p>
    <w:p w:rsidR="00F7579C" w:rsidRPr="002A14C0" w:rsidRDefault="00F7579C" w:rsidP="004E68BB">
      <w:pPr>
        <w:spacing w:line="360" w:lineRule="auto"/>
        <w:jc w:val="both"/>
        <w:rPr>
          <w:rFonts w:ascii="Verdana" w:hAnsi="Verdana" w:cs="Verdana"/>
        </w:rPr>
      </w:pPr>
    </w:p>
    <w:p w:rsidR="00F7579C" w:rsidRPr="002A14C0" w:rsidRDefault="00F7579C" w:rsidP="004E68BB">
      <w:pPr>
        <w:spacing w:line="360" w:lineRule="auto"/>
        <w:jc w:val="both"/>
        <w:rPr>
          <w:rFonts w:ascii="Verdana" w:hAnsi="Verdana" w:cs="Verdana"/>
        </w:rPr>
      </w:pPr>
    </w:p>
    <w:p w:rsidR="00F7579C" w:rsidRPr="002A14C0" w:rsidRDefault="00F7579C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Osoba wyznaczona do kontaktów z Zamawiającym: </w:t>
      </w:r>
    </w:p>
    <w:p w:rsidR="00F7579C" w:rsidRPr="002A14C0" w:rsidRDefault="00F7579C" w:rsidP="004E68BB">
      <w:pPr>
        <w:spacing w:line="360" w:lineRule="auto"/>
        <w:ind w:right="70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Numer telefonu:</w:t>
      </w:r>
      <w:r w:rsidRPr="002A14C0"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</w:t>
      </w:r>
      <w:r w:rsidRPr="002A14C0">
        <w:rPr>
          <w:rFonts w:ascii="Verdana" w:hAnsi="Verdana" w:cs="Verdana"/>
        </w:rPr>
        <w:t xml:space="preserve"> </w:t>
      </w:r>
    </w:p>
    <w:p w:rsidR="00F7579C" w:rsidRPr="002A14C0" w:rsidRDefault="00F7579C" w:rsidP="004E68BB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Verdana" w:hAnsi="Verdana" w:cs="Verdana"/>
          <w:sz w:val="20"/>
          <w:szCs w:val="20"/>
        </w:rPr>
      </w:pPr>
      <w:r w:rsidRPr="002A14C0">
        <w:rPr>
          <w:rFonts w:ascii="Verdana" w:hAnsi="Verdana" w:cs="Verdana"/>
          <w:sz w:val="20"/>
          <w:szCs w:val="20"/>
        </w:rPr>
        <w:t>Numer faksu:</w:t>
      </w:r>
      <w:r w:rsidRPr="002A14C0">
        <w:rPr>
          <w:rFonts w:ascii="Verdana" w:hAnsi="Verdana" w:cs="Verdana"/>
          <w:sz w:val="20"/>
          <w:szCs w:val="20"/>
        </w:rPr>
        <w:tab/>
      </w:r>
      <w:r w:rsidRPr="002A14C0">
        <w:rPr>
          <w:rFonts w:ascii="Verdana" w:hAnsi="Verdana" w:cs="Verdana"/>
          <w:sz w:val="20"/>
          <w:szCs w:val="20"/>
          <w:vertAlign w:val="subscript"/>
        </w:rPr>
        <w:t>…………………………………………………………………</w:t>
      </w:r>
    </w:p>
    <w:p w:rsidR="00F7579C" w:rsidRPr="002A14C0" w:rsidRDefault="00F7579C" w:rsidP="004E68BB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Verdana" w:hAnsi="Verdana" w:cs="Verdana"/>
          <w:sz w:val="20"/>
          <w:szCs w:val="20"/>
        </w:rPr>
      </w:pPr>
      <w:r w:rsidRPr="002A14C0">
        <w:rPr>
          <w:rFonts w:ascii="Verdana" w:hAnsi="Verdana" w:cs="Verdana"/>
          <w:sz w:val="20"/>
          <w:szCs w:val="20"/>
        </w:rPr>
        <w:t>Adres e-mail:</w:t>
      </w:r>
      <w:r w:rsidRPr="002A14C0">
        <w:rPr>
          <w:rFonts w:ascii="Verdana" w:hAnsi="Verdana" w:cs="Verdana"/>
          <w:sz w:val="20"/>
          <w:szCs w:val="20"/>
        </w:rPr>
        <w:tab/>
      </w:r>
      <w:r w:rsidRPr="002A14C0">
        <w:rPr>
          <w:rFonts w:ascii="Verdana" w:hAnsi="Verdana" w:cs="Verdana"/>
          <w:sz w:val="20"/>
          <w:szCs w:val="20"/>
          <w:vertAlign w:val="subscript"/>
        </w:rPr>
        <w:t>…………………………………………………………………</w:t>
      </w:r>
    </w:p>
    <w:p w:rsidR="00F7579C" w:rsidRPr="002A14C0" w:rsidRDefault="00F7579C" w:rsidP="004E68BB">
      <w:pPr>
        <w:ind w:right="-993"/>
        <w:jc w:val="both"/>
        <w:rPr>
          <w:rFonts w:ascii="Verdana" w:hAnsi="Verdana" w:cs="Verdana"/>
        </w:rPr>
      </w:pPr>
    </w:p>
    <w:p w:rsidR="00F7579C" w:rsidRPr="002A14C0" w:rsidRDefault="00F7579C" w:rsidP="004E68BB">
      <w:pPr>
        <w:ind w:right="-993"/>
        <w:jc w:val="both"/>
        <w:rPr>
          <w:rFonts w:ascii="Verdana" w:hAnsi="Verdana" w:cs="Verdana"/>
        </w:rPr>
      </w:pPr>
    </w:p>
    <w:p w:rsidR="00F7579C" w:rsidRPr="004C28DA" w:rsidRDefault="00F7579C" w:rsidP="004E68BB">
      <w:pPr>
        <w:ind w:right="-993"/>
        <w:jc w:val="both"/>
        <w:rPr>
          <w:rFonts w:ascii="Verdana" w:hAnsi="Verdana" w:cs="Verdana"/>
        </w:rPr>
      </w:pPr>
    </w:p>
    <w:p w:rsidR="00F7579C" w:rsidRPr="004C28DA" w:rsidRDefault="00F7579C" w:rsidP="004E68BB">
      <w:pPr>
        <w:ind w:right="-993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</w:t>
      </w:r>
      <w:r>
        <w:rPr>
          <w:rFonts w:ascii="Verdana" w:hAnsi="Verdana" w:cs="Verdana"/>
          <w:vertAlign w:val="subscript"/>
        </w:rPr>
        <w:t>……</w:t>
      </w:r>
      <w:r w:rsidRPr="002A14C0">
        <w:rPr>
          <w:rFonts w:ascii="Verdana" w:hAnsi="Verdana" w:cs="Verdana"/>
          <w:vertAlign w:val="subscript"/>
        </w:rPr>
        <w:t>…………………………………</w:t>
      </w:r>
      <w:r>
        <w:rPr>
          <w:rFonts w:ascii="Verdana" w:hAnsi="Verdana" w:cs="Verdana"/>
          <w:vertAlign w:val="subscript"/>
        </w:rPr>
        <w:t>………</w:t>
      </w:r>
      <w:r w:rsidRPr="002A14C0">
        <w:rPr>
          <w:rFonts w:ascii="Verdana" w:hAnsi="Verdana" w:cs="Verdana"/>
          <w:vertAlign w:val="subscript"/>
        </w:rPr>
        <w:t>…………</w:t>
      </w:r>
      <w:r>
        <w:rPr>
          <w:rFonts w:ascii="Verdana" w:hAnsi="Verdana" w:cs="Verdana"/>
        </w:rPr>
        <w:t xml:space="preserve">, dn. </w:t>
      </w:r>
      <w:r w:rsidRPr="002A14C0">
        <w:rPr>
          <w:rFonts w:ascii="Verdana" w:hAnsi="Verdana" w:cs="Verdana"/>
          <w:vertAlign w:val="subscript"/>
        </w:rPr>
        <w:t>…………………………………………</w:t>
      </w:r>
      <w:r>
        <w:rPr>
          <w:rFonts w:ascii="Verdana" w:hAnsi="Verdana" w:cs="Verdana"/>
        </w:rPr>
        <w:tab/>
        <w:t xml:space="preserve"> </w:t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</w:t>
      </w:r>
      <w:r>
        <w:rPr>
          <w:rFonts w:ascii="Verdana" w:hAnsi="Verdana" w:cs="Verdana"/>
          <w:vertAlign w:val="subscript"/>
        </w:rPr>
        <w:t>……………………………</w:t>
      </w:r>
      <w:r w:rsidRPr="002A14C0">
        <w:rPr>
          <w:rFonts w:ascii="Verdana" w:hAnsi="Verdana" w:cs="Verdana"/>
          <w:vertAlign w:val="subscript"/>
        </w:rPr>
        <w:t>…</w:t>
      </w:r>
    </w:p>
    <w:p w:rsidR="00F7579C" w:rsidRDefault="00F7579C" w:rsidP="004E68BB">
      <w:pPr>
        <w:ind w:left="5400" w:right="70"/>
        <w:jc w:val="center"/>
      </w:pPr>
      <w:r w:rsidRPr="001E12FF">
        <w:rPr>
          <w:rFonts w:ascii="Verdana" w:hAnsi="Verdana" w:cs="Verdana"/>
          <w:i/>
          <w:iCs/>
          <w:sz w:val="18"/>
          <w:szCs w:val="18"/>
        </w:rPr>
        <w:t>Podpis osób uprawnionych do składania świadczeń woli w imieniu Wyko</w:t>
      </w:r>
      <w:r>
        <w:rPr>
          <w:rFonts w:ascii="Verdana" w:hAnsi="Verdana" w:cs="Verdana"/>
          <w:i/>
          <w:iCs/>
          <w:sz w:val="18"/>
          <w:szCs w:val="18"/>
        </w:rPr>
        <w:t>nawcy oraz pieczątka / pieczątki</w:t>
      </w:r>
    </w:p>
    <w:p w:rsidR="00F7579C" w:rsidRPr="00F0256B" w:rsidRDefault="00F7579C" w:rsidP="00890634">
      <w:pPr>
        <w:spacing w:after="80"/>
        <w:ind w:left="-181"/>
        <w:jc w:val="center"/>
        <w:rPr>
          <w:rFonts w:ascii="Verdana" w:hAnsi="Verdana" w:cs="Verdana"/>
          <w:i/>
          <w:iCs/>
          <w:sz w:val="18"/>
          <w:szCs w:val="18"/>
        </w:rPr>
      </w:pPr>
    </w:p>
    <w:sectPr w:rsidR="00F7579C" w:rsidRPr="00F0256B" w:rsidSect="001034D9">
      <w:footerReference w:type="default" r:id="rId7"/>
      <w:pgSz w:w="11906" w:h="16838"/>
      <w:pgMar w:top="993" w:right="1418" w:bottom="1418" w:left="1418" w:header="709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79C" w:rsidRDefault="00F7579C" w:rsidP="00E16800">
      <w:r>
        <w:separator/>
      </w:r>
    </w:p>
  </w:endnote>
  <w:endnote w:type="continuationSeparator" w:id="1">
    <w:p w:rsidR="00F7579C" w:rsidRDefault="00F7579C" w:rsidP="00E16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79C" w:rsidRDefault="00F7579C" w:rsidP="0032047F">
    <w:pPr>
      <w:pStyle w:val="Footer"/>
      <w:framePr w:wrap="auto" w:vAnchor="text" w:hAnchor="margin" w:xAlign="center" w:y="1"/>
      <w:rPr>
        <w:rStyle w:val="PageNumber"/>
      </w:rPr>
    </w:pPr>
  </w:p>
  <w:p w:rsidR="00F7579C" w:rsidRPr="00E34920" w:rsidRDefault="00F7579C" w:rsidP="0032047F">
    <w:pPr>
      <w:pStyle w:val="Footer"/>
      <w:framePr w:wrap="auto" w:vAnchor="text" w:hAnchor="margin" w:xAlign="center" w:y="1"/>
      <w:jc w:val="center"/>
      <w:rPr>
        <w:rStyle w:val="PageNumber"/>
        <w:i/>
        <w:iCs/>
      </w:rPr>
    </w:pPr>
  </w:p>
  <w:p w:rsidR="00F7579C" w:rsidRPr="00F176AE" w:rsidRDefault="00F7579C" w:rsidP="0037640B">
    <w:pPr>
      <w:pStyle w:val="Footer"/>
      <w:jc w:val="center"/>
      <w:rPr>
        <w:rStyle w:val="PageNumber"/>
        <w:i/>
        <w:iCs/>
        <w:sz w:val="16"/>
        <w:szCs w:val="16"/>
      </w:rPr>
    </w:pPr>
  </w:p>
  <w:p w:rsidR="00F7579C" w:rsidRDefault="00F7579C" w:rsidP="0037640B">
    <w:pPr>
      <w:pStyle w:val="Footer"/>
      <w:jc w:val="center"/>
      <w:rPr>
        <w:rStyle w:val="PageNumber"/>
        <w:i/>
        <w:iCs/>
      </w:rPr>
    </w:pPr>
    <w:r>
      <w:rPr>
        <w:rStyle w:val="PageNumber"/>
        <w:i/>
        <w:iCs/>
      </w:rPr>
      <w:t>Gmina Rzezawa, ul. Długa 21, 32-765 Rzezawa</w:t>
    </w:r>
  </w:p>
  <w:p w:rsidR="00F7579C" w:rsidRPr="00E34920" w:rsidRDefault="00F7579C" w:rsidP="0037640B">
    <w:pPr>
      <w:pStyle w:val="Footer"/>
      <w:jc w:val="center"/>
      <w:rPr>
        <w:rStyle w:val="PageNumber"/>
        <w:i/>
        <w:iCs/>
      </w:rPr>
    </w:pPr>
    <w:r>
      <w:rPr>
        <w:rStyle w:val="PageNumber"/>
        <w:i/>
        <w:iCs/>
      </w:rPr>
      <w:t>tel./fax: 14 6858100, 6858120, 6858600</w:t>
    </w:r>
  </w:p>
  <w:p w:rsidR="00F7579C" w:rsidRDefault="00F757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79C" w:rsidRDefault="00F7579C" w:rsidP="00E16800">
      <w:r>
        <w:separator/>
      </w:r>
    </w:p>
  </w:footnote>
  <w:footnote w:type="continuationSeparator" w:id="1">
    <w:p w:rsidR="00F7579C" w:rsidRDefault="00F7579C" w:rsidP="00E168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27CB4"/>
    <w:multiLevelType w:val="hybridMultilevel"/>
    <w:tmpl w:val="8F8EB7D4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5D77E1"/>
    <w:multiLevelType w:val="hybridMultilevel"/>
    <w:tmpl w:val="33E2E022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2" w:tplc="57388764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B11136D"/>
    <w:multiLevelType w:val="hybridMultilevel"/>
    <w:tmpl w:val="FC503CDC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573887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852F3B"/>
    <w:multiLevelType w:val="hybridMultilevel"/>
    <w:tmpl w:val="2C3A2354"/>
    <w:lvl w:ilvl="0" w:tplc="EC02C69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315823"/>
    <w:multiLevelType w:val="hybridMultilevel"/>
    <w:tmpl w:val="1458CA2A"/>
    <w:lvl w:ilvl="0" w:tplc="EC02C69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318FD82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E55A12"/>
    <w:multiLevelType w:val="hybridMultilevel"/>
    <w:tmpl w:val="9C804F34"/>
    <w:lvl w:ilvl="0" w:tplc="8F86A000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1D9"/>
    <w:rsid w:val="00026ADB"/>
    <w:rsid w:val="000302EB"/>
    <w:rsid w:val="00035A79"/>
    <w:rsid w:val="00097C41"/>
    <w:rsid w:val="000C3B17"/>
    <w:rsid w:val="000F0E5C"/>
    <w:rsid w:val="001034D9"/>
    <w:rsid w:val="00111F06"/>
    <w:rsid w:val="00112FC0"/>
    <w:rsid w:val="001170E8"/>
    <w:rsid w:val="00121746"/>
    <w:rsid w:val="00131ED2"/>
    <w:rsid w:val="00143555"/>
    <w:rsid w:val="00180846"/>
    <w:rsid w:val="00182851"/>
    <w:rsid w:val="00190908"/>
    <w:rsid w:val="001911EE"/>
    <w:rsid w:val="001B012D"/>
    <w:rsid w:val="001C0CE9"/>
    <w:rsid w:val="001C24CF"/>
    <w:rsid w:val="001E12FF"/>
    <w:rsid w:val="001E3423"/>
    <w:rsid w:val="002225DA"/>
    <w:rsid w:val="0022477C"/>
    <w:rsid w:val="00237DF5"/>
    <w:rsid w:val="00250103"/>
    <w:rsid w:val="00273C0A"/>
    <w:rsid w:val="002A14C0"/>
    <w:rsid w:val="002C3FB7"/>
    <w:rsid w:val="002C4010"/>
    <w:rsid w:val="0032047F"/>
    <w:rsid w:val="0033063C"/>
    <w:rsid w:val="0034354F"/>
    <w:rsid w:val="00345CA2"/>
    <w:rsid w:val="00346746"/>
    <w:rsid w:val="00347E10"/>
    <w:rsid w:val="0035260F"/>
    <w:rsid w:val="0037640B"/>
    <w:rsid w:val="003844DC"/>
    <w:rsid w:val="00386B8E"/>
    <w:rsid w:val="003870A0"/>
    <w:rsid w:val="003D6CBA"/>
    <w:rsid w:val="003F3129"/>
    <w:rsid w:val="00413239"/>
    <w:rsid w:val="00436F3E"/>
    <w:rsid w:val="00470A20"/>
    <w:rsid w:val="00493CCF"/>
    <w:rsid w:val="004C28DA"/>
    <w:rsid w:val="004D1E7D"/>
    <w:rsid w:val="004D7E46"/>
    <w:rsid w:val="004E68BB"/>
    <w:rsid w:val="005005A8"/>
    <w:rsid w:val="00517D93"/>
    <w:rsid w:val="00527CA1"/>
    <w:rsid w:val="00545025"/>
    <w:rsid w:val="005540B4"/>
    <w:rsid w:val="00584F72"/>
    <w:rsid w:val="005854AD"/>
    <w:rsid w:val="006043D7"/>
    <w:rsid w:val="0062752D"/>
    <w:rsid w:val="00633A06"/>
    <w:rsid w:val="0064380F"/>
    <w:rsid w:val="00657C29"/>
    <w:rsid w:val="006668BA"/>
    <w:rsid w:val="006728DA"/>
    <w:rsid w:val="006E0656"/>
    <w:rsid w:val="00702154"/>
    <w:rsid w:val="00750A51"/>
    <w:rsid w:val="00751866"/>
    <w:rsid w:val="00775D52"/>
    <w:rsid w:val="007821D9"/>
    <w:rsid w:val="007B35E9"/>
    <w:rsid w:val="007B44EA"/>
    <w:rsid w:val="007C3859"/>
    <w:rsid w:val="007D7792"/>
    <w:rsid w:val="007E6ADB"/>
    <w:rsid w:val="007F0B31"/>
    <w:rsid w:val="008210A9"/>
    <w:rsid w:val="0082511A"/>
    <w:rsid w:val="0084600F"/>
    <w:rsid w:val="00862CAF"/>
    <w:rsid w:val="008802ED"/>
    <w:rsid w:val="0088566D"/>
    <w:rsid w:val="00890634"/>
    <w:rsid w:val="008A3C1E"/>
    <w:rsid w:val="008A6DD7"/>
    <w:rsid w:val="008B07B7"/>
    <w:rsid w:val="00915F02"/>
    <w:rsid w:val="0094298A"/>
    <w:rsid w:val="00975B55"/>
    <w:rsid w:val="009A581B"/>
    <w:rsid w:val="009A6B5C"/>
    <w:rsid w:val="009C264C"/>
    <w:rsid w:val="009E6079"/>
    <w:rsid w:val="00A241A5"/>
    <w:rsid w:val="00A4666D"/>
    <w:rsid w:val="00A722FD"/>
    <w:rsid w:val="00AF7091"/>
    <w:rsid w:val="00B05B0A"/>
    <w:rsid w:val="00B16608"/>
    <w:rsid w:val="00B2167C"/>
    <w:rsid w:val="00B422DA"/>
    <w:rsid w:val="00B81A2F"/>
    <w:rsid w:val="00B9377D"/>
    <w:rsid w:val="00BB1330"/>
    <w:rsid w:val="00BB5507"/>
    <w:rsid w:val="00C34BCB"/>
    <w:rsid w:val="00CA1F5E"/>
    <w:rsid w:val="00CB1BE6"/>
    <w:rsid w:val="00CB4743"/>
    <w:rsid w:val="00CB49D6"/>
    <w:rsid w:val="00CE253C"/>
    <w:rsid w:val="00D322D0"/>
    <w:rsid w:val="00D56977"/>
    <w:rsid w:val="00D7379F"/>
    <w:rsid w:val="00E16800"/>
    <w:rsid w:val="00E1782F"/>
    <w:rsid w:val="00E34920"/>
    <w:rsid w:val="00E4109F"/>
    <w:rsid w:val="00E977C6"/>
    <w:rsid w:val="00EC1D03"/>
    <w:rsid w:val="00EC345D"/>
    <w:rsid w:val="00EC46EA"/>
    <w:rsid w:val="00ED6DFB"/>
    <w:rsid w:val="00EE4D79"/>
    <w:rsid w:val="00F0256B"/>
    <w:rsid w:val="00F119FE"/>
    <w:rsid w:val="00F176AE"/>
    <w:rsid w:val="00F3256F"/>
    <w:rsid w:val="00F3278A"/>
    <w:rsid w:val="00F33717"/>
    <w:rsid w:val="00F7579C"/>
    <w:rsid w:val="00F82B25"/>
    <w:rsid w:val="00F85C7F"/>
    <w:rsid w:val="00FA7C17"/>
    <w:rsid w:val="00FC558E"/>
    <w:rsid w:val="00FF1C5D"/>
    <w:rsid w:val="00FF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1D9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rsid w:val="007821D9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21D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Mojewypunktowanie">
    <w:name w:val="Moje wypunktowanie"/>
    <w:basedOn w:val="Normal"/>
    <w:autoRedefine/>
    <w:uiPriority w:val="99"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 w:cs="Verdana"/>
    </w:rPr>
  </w:style>
  <w:style w:type="paragraph" w:styleId="BodyText3">
    <w:name w:val="Body Text 3"/>
    <w:basedOn w:val="Normal"/>
    <w:link w:val="BodyText3Char"/>
    <w:uiPriority w:val="99"/>
    <w:rsid w:val="007821D9"/>
    <w:rPr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7821D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styleId="List">
    <w:name w:val="List"/>
    <w:basedOn w:val="Normal"/>
    <w:uiPriority w:val="99"/>
    <w:rsid w:val="007821D9"/>
    <w:pPr>
      <w:ind w:left="283" w:hanging="283"/>
    </w:pPr>
  </w:style>
  <w:style w:type="paragraph" w:customStyle="1" w:styleId="pkt">
    <w:name w:val="pkt"/>
    <w:basedOn w:val="Normal"/>
    <w:uiPriority w:val="99"/>
    <w:rsid w:val="007821D9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PageNumber">
    <w:name w:val="page number"/>
    <w:basedOn w:val="DefaultParagraphFont"/>
    <w:uiPriority w:val="99"/>
    <w:rsid w:val="007821D9"/>
  </w:style>
  <w:style w:type="paragraph" w:styleId="Header">
    <w:name w:val="header"/>
    <w:basedOn w:val="Normal"/>
    <w:link w:val="HeaderChar"/>
    <w:uiPriority w:val="99"/>
    <w:rsid w:val="007821D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75186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81A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355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248</TotalTime>
  <Pages>2</Pages>
  <Words>643</Words>
  <Characters>3860</Characters>
  <Application>Microsoft Office Outlook</Application>
  <DocSecurity>0</DocSecurity>
  <Lines>0</Lines>
  <Paragraphs>0</Paragraphs>
  <ScaleCrop>false</ScaleCrop>
  <Company>UGRzezawa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Czesak</cp:lastModifiedBy>
  <cp:revision>35</cp:revision>
  <cp:lastPrinted>2016-03-02T06:17:00Z</cp:lastPrinted>
  <dcterms:created xsi:type="dcterms:W3CDTF">2013-07-12T06:49:00Z</dcterms:created>
  <dcterms:modified xsi:type="dcterms:W3CDTF">2017-03-30T07:50:00Z</dcterms:modified>
</cp:coreProperties>
</file>