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01E" w:rsidRDefault="0099101E" w:rsidP="007A2E31">
      <w:pPr>
        <w:jc w:val="right"/>
        <w:rPr>
          <w:b/>
          <w:bCs/>
          <w:i/>
          <w:iCs/>
        </w:rPr>
      </w:pPr>
      <w:r>
        <w:rPr>
          <w:b/>
          <w:bCs/>
          <w:i/>
          <w:iCs/>
        </w:rPr>
        <w:t>ZAŁACZNIK NR 2</w:t>
      </w:r>
    </w:p>
    <w:p w:rsidR="0099101E" w:rsidRPr="00865133" w:rsidRDefault="0099101E" w:rsidP="00992500">
      <w:pPr>
        <w:rPr>
          <w:b/>
          <w:bCs/>
          <w:i/>
          <w:iCs/>
        </w:rPr>
      </w:pPr>
      <w:r w:rsidRPr="00865133">
        <w:rPr>
          <w:b/>
          <w:bCs/>
          <w:i/>
          <w:iCs/>
        </w:rPr>
        <w:t xml:space="preserve">Wykaz jednostek organizacyjnych Gminy objętych zamówieniem : </w:t>
      </w:r>
    </w:p>
    <w:p w:rsidR="0099101E" w:rsidRDefault="0099101E" w:rsidP="0099250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6804"/>
        <w:gridCol w:w="1733"/>
      </w:tblGrid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  <w:jc w:val="center"/>
              <w:rPr>
                <w:b/>
                <w:bCs/>
              </w:rPr>
            </w:pPr>
            <w:r w:rsidRPr="00825207">
              <w:rPr>
                <w:b/>
                <w:bCs/>
              </w:rPr>
              <w:t>L.p.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  <w:jc w:val="center"/>
              <w:rPr>
                <w:b/>
                <w:bCs/>
              </w:rPr>
            </w:pPr>
            <w:r w:rsidRPr="00825207">
              <w:rPr>
                <w:b/>
                <w:bCs/>
              </w:rPr>
              <w:t>Nazwa jednostki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  <w:rPr>
                <w:b/>
                <w:bCs/>
              </w:rPr>
            </w:pPr>
            <w:r w:rsidRPr="00825207">
              <w:rPr>
                <w:b/>
                <w:bCs/>
              </w:rPr>
              <w:t>Ilość rachunków bankowych</w:t>
            </w:r>
          </w:p>
        </w:tc>
        <w:bookmarkStart w:id="0" w:name="_GoBack"/>
        <w:bookmarkEnd w:id="0"/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>1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 xml:space="preserve">Urząd Gminy 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 xml:space="preserve">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>2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 xml:space="preserve">Gminny Ośrodek Pomocy Społecznej 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3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>3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 xml:space="preserve">Gminny Zespół Obsługi Szkół i Przedszkoli w Rzezawie 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3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>4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 xml:space="preserve">Zespół Szkolno –Przedszkolny – Publiczna Szkoła Podstawowa w Borku 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1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>5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 xml:space="preserve">Zespół Szkół - Publiczna Szkoła Podstawowa w Dąbrówce 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1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>6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 xml:space="preserve">Publiczna Szkoła Podstawowa w Jodłówce 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1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>7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 xml:space="preserve">Publiczna Szkoła Podstawowa w Krzeczowie 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1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>8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>Zespół Szkolno –Przedszkolny – Publiczna Szkoła Podstawowa w Łazach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1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>9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>Publiczna Szkoła Podstawowa w Okulicach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1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>10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 xml:space="preserve">Publiczna Szkoła Podstawowa w Rzezawie 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1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>11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 xml:space="preserve">Zespół Szkół - Publiczne Gimnazjum w Dąbrówce 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1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>12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 xml:space="preserve">Zespół Szkolno –Przedszkolny –Publiczne Gimnazjum w Łazach 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1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>13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 xml:space="preserve">Publiczne Gimnazjum w Rzezawie 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1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>14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>Zespół Szkolno –Przedszkolny –Publiczne Przedszkole w Borku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1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>
              <w:t>15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>Publiczne Przedszkole w Dąbrówce z odziałem zamiejscowym w Bratucicach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1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>
              <w:t>16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>Publiczne Przedszkole w Jodłówce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1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>
              <w:t>17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>Publiczne Przedszkole w Krzeczowie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1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>
              <w:t>18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 xml:space="preserve">Publiczne Przedszkole w Rzezawie 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1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>
              <w:t>19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 xml:space="preserve">Zespół Szkolno –Przedszkolny – Publiczne Przedszkole w Łazach 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1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>
              <w:t>20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 xml:space="preserve">Komitety Inicjatyw Społecznych 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2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>
              <w:t>21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 xml:space="preserve">Gminny Zakład Gospodarki Komunalnej  w Rzezawie 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2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</w:pPr>
            <w:r>
              <w:t>22</w:t>
            </w: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</w:pPr>
            <w:r w:rsidRPr="00825207">
              <w:t xml:space="preserve">Gminne Centrum Kultury Czytelnictwa i Sportu w Rzezawie 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</w:pPr>
            <w:r w:rsidRPr="00825207">
              <w:t>1</w:t>
            </w:r>
          </w:p>
        </w:tc>
      </w:tr>
      <w:tr w:rsidR="0099101E" w:rsidRPr="00825207">
        <w:tc>
          <w:tcPr>
            <w:tcW w:w="675" w:type="dxa"/>
          </w:tcPr>
          <w:p w:rsidR="0099101E" w:rsidRPr="00825207" w:rsidRDefault="0099101E" w:rsidP="00825207">
            <w:pPr>
              <w:spacing w:after="0" w:line="240" w:lineRule="auto"/>
              <w:rPr>
                <w:b/>
                <w:bCs/>
                <w:i/>
                <w:iCs/>
              </w:rPr>
            </w:pPr>
          </w:p>
        </w:tc>
        <w:tc>
          <w:tcPr>
            <w:tcW w:w="6804" w:type="dxa"/>
          </w:tcPr>
          <w:p w:rsidR="0099101E" w:rsidRPr="00825207" w:rsidRDefault="0099101E" w:rsidP="00825207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825207">
              <w:rPr>
                <w:b/>
                <w:bCs/>
                <w:i/>
                <w:iCs/>
              </w:rPr>
              <w:t>RAZEM :</w:t>
            </w:r>
          </w:p>
        </w:tc>
        <w:tc>
          <w:tcPr>
            <w:tcW w:w="1733" w:type="dxa"/>
          </w:tcPr>
          <w:p w:rsidR="0099101E" w:rsidRPr="00825207" w:rsidRDefault="0099101E" w:rsidP="00825207">
            <w:pPr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825207">
              <w:rPr>
                <w:b/>
                <w:bCs/>
                <w:i/>
                <w:iCs/>
              </w:rPr>
              <w:t>30</w:t>
            </w:r>
          </w:p>
        </w:tc>
      </w:tr>
    </w:tbl>
    <w:p w:rsidR="0099101E" w:rsidRDefault="0099101E" w:rsidP="00992500"/>
    <w:sectPr w:rsidR="0099101E" w:rsidSect="00A604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23B92"/>
    <w:multiLevelType w:val="hybridMultilevel"/>
    <w:tmpl w:val="AD6A3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2500"/>
    <w:rsid w:val="00012BA2"/>
    <w:rsid w:val="000377B4"/>
    <w:rsid w:val="001405C6"/>
    <w:rsid w:val="001602FE"/>
    <w:rsid w:val="001E0D84"/>
    <w:rsid w:val="003205F8"/>
    <w:rsid w:val="004E7898"/>
    <w:rsid w:val="005705D0"/>
    <w:rsid w:val="007A2E31"/>
    <w:rsid w:val="007B1317"/>
    <w:rsid w:val="007B7C2C"/>
    <w:rsid w:val="00825207"/>
    <w:rsid w:val="00865133"/>
    <w:rsid w:val="0099101E"/>
    <w:rsid w:val="00992500"/>
    <w:rsid w:val="00A60490"/>
    <w:rsid w:val="00AA0A39"/>
    <w:rsid w:val="00C00B69"/>
    <w:rsid w:val="00C86921"/>
    <w:rsid w:val="00DA53D1"/>
    <w:rsid w:val="00DC427A"/>
    <w:rsid w:val="00FC1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49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92500"/>
    <w:pPr>
      <w:ind w:left="720"/>
      <w:contextualSpacing/>
    </w:pPr>
  </w:style>
  <w:style w:type="table" w:styleId="TableGrid">
    <w:name w:val="Table Grid"/>
    <w:basedOn w:val="TableNormal"/>
    <w:uiPriority w:val="99"/>
    <w:rsid w:val="00992500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3">
    <w:name w:val="Light List Accent 3"/>
    <w:basedOn w:val="TableNormal"/>
    <w:uiPriority w:val="99"/>
    <w:rsid w:val="001602FE"/>
    <w:rPr>
      <w:rFonts w:eastAsia="Times New Roman" w:cs="Calibri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rsid w:val="00AA0A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A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238</Words>
  <Characters>1433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Berger</cp:lastModifiedBy>
  <cp:revision>5</cp:revision>
  <cp:lastPrinted>2016-12-12T14:42:00Z</cp:lastPrinted>
  <dcterms:created xsi:type="dcterms:W3CDTF">2015-12-10T13:19:00Z</dcterms:created>
  <dcterms:modified xsi:type="dcterms:W3CDTF">2016-12-12T14:42:00Z</dcterms:modified>
</cp:coreProperties>
</file>